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20" w:type="pct"/>
        <w:tblLook w:val="04A0" w:firstRow="1" w:lastRow="0" w:firstColumn="1" w:lastColumn="0" w:noHBand="0" w:noVBand="1"/>
      </w:tblPr>
      <w:tblGrid>
        <w:gridCol w:w="6805"/>
        <w:gridCol w:w="3440"/>
      </w:tblGrid>
      <w:tr w:rsidR="00277DF0" w14:paraId="30D30764" w14:textId="77777777" w:rsidTr="00B70C5A">
        <w:trPr>
          <w:trHeight w:val="1021"/>
        </w:trPr>
        <w:tc>
          <w:tcPr>
            <w:tcW w:w="3321" w:type="pct"/>
          </w:tcPr>
          <w:p w14:paraId="2A4BA362" w14:textId="13237954" w:rsidR="00277DF0" w:rsidRDefault="00277DF0" w:rsidP="009E7283">
            <w:pPr>
              <w:pStyle w:val="Heading1"/>
              <w:spacing w:after="0" w:line="216" w:lineRule="auto"/>
            </w:pPr>
          </w:p>
        </w:tc>
        <w:sdt>
          <w:sdtPr>
            <w:id w:val="-1271158281"/>
            <w:showingPlcHdr/>
            <w:picture/>
          </w:sdtPr>
          <w:sdtContent>
            <w:tc>
              <w:tcPr>
                <w:tcW w:w="1679" w:type="pct"/>
              </w:tcPr>
              <w:p w14:paraId="32C7AA0A" w14:textId="7F3C687F" w:rsidR="00277DF0" w:rsidRDefault="00277DF0" w:rsidP="009E7283">
                <w:pPr>
                  <w:pStyle w:val="Heading1"/>
                  <w:jc w:val="right"/>
                </w:pPr>
                <w:r>
                  <w:rPr>
                    <w:noProof/>
                  </w:rPr>
                  <w:drawing>
                    <wp:inline distT="0" distB="0" distL="0" distR="0" wp14:anchorId="201E37EB" wp14:editId="2CEAF3CC">
                      <wp:extent cx="928440" cy="525600"/>
                      <wp:effectExtent l="0" t="0" r="5080" b="825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8440" cy="525600"/>
                              </a:xfrm>
                              <a:prstGeom prst="rect">
                                <a:avLst/>
                              </a:prstGeom>
                              <a:noFill/>
                              <a:ln>
                                <a:noFill/>
                              </a:ln>
                            </pic:spPr>
                          </pic:pic>
                        </a:graphicData>
                      </a:graphic>
                    </wp:inline>
                  </w:drawing>
                </w:r>
              </w:p>
            </w:tc>
          </w:sdtContent>
        </w:sdt>
      </w:tr>
    </w:tbl>
    <w:p w14:paraId="12ACF35F" w14:textId="584068AB" w:rsidR="00EF0FD3" w:rsidRDefault="00EF0FD3" w:rsidP="00DF1D3E"/>
    <w:tbl>
      <w:tblPr>
        <w:tblStyle w:val="TableGrid"/>
        <w:tblW w:w="0" w:type="auto"/>
        <w:tblLook w:val="04A0" w:firstRow="1" w:lastRow="0" w:firstColumn="1" w:lastColumn="0" w:noHBand="0" w:noVBand="1"/>
      </w:tblPr>
      <w:tblGrid>
        <w:gridCol w:w="5102"/>
        <w:gridCol w:w="5102"/>
      </w:tblGrid>
      <w:tr w:rsidR="00277DF0" w14:paraId="73B61E08" w14:textId="77777777" w:rsidTr="00277DF0">
        <w:tc>
          <w:tcPr>
            <w:tcW w:w="5102" w:type="dxa"/>
          </w:tcPr>
          <w:sdt>
            <w:sdtPr>
              <w:rPr>
                <w:color w:val="BE1622" w:themeColor="accent1"/>
              </w:rPr>
              <w:id w:val="2066677194"/>
              <w:placeholder>
                <w:docPart w:val="DefaultPlaceholder_-1854013437"/>
              </w:placeholder>
              <w:date>
                <w:dateFormat w:val="d MMMM yyyy"/>
                <w:lid w:val="en-AU"/>
                <w:storeMappedDataAs w:val="dateTime"/>
                <w:calendar w:val="gregorian"/>
              </w:date>
            </w:sdtPr>
            <w:sdtContent>
              <w:p w14:paraId="10823C97" w14:textId="120DFC60" w:rsidR="00277DF0" w:rsidRPr="00277DF0" w:rsidRDefault="00277DF0" w:rsidP="00277DF0">
                <w:pPr>
                  <w:rPr>
                    <w:color w:val="BE1622" w:themeColor="accent1"/>
                  </w:rPr>
                </w:pPr>
                <w:r w:rsidRPr="00277DF0">
                  <w:rPr>
                    <w:color w:val="BE1622" w:themeColor="accent1"/>
                  </w:rPr>
                  <w:t>(Date)</w:t>
                </w:r>
              </w:p>
            </w:sdtContent>
          </w:sdt>
          <w:p w14:paraId="0DC580A6" w14:textId="77777777" w:rsidR="00277DF0" w:rsidRDefault="00000000" w:rsidP="00277DF0">
            <w:pPr>
              <w:rPr>
                <w:color w:val="BE1622" w:themeColor="accent1"/>
              </w:rPr>
            </w:pPr>
            <w:sdt>
              <w:sdtPr>
                <w:rPr>
                  <w:color w:val="BE1622" w:themeColor="accent1"/>
                </w:rPr>
                <w:id w:val="1783996817"/>
                <w:placeholder>
                  <w:docPart w:val="FFDF75030A6246ECBB9A1BFEB9767FDD"/>
                </w:placeholder>
                <w:showingPlcHdr/>
              </w:sdtPr>
              <w:sdtContent>
                <w:r w:rsidR="00277DF0" w:rsidRPr="00277DF0">
                  <w:rPr>
                    <w:rStyle w:val="Strong"/>
                    <w:color w:val="BE1622" w:themeColor="accent1"/>
                    <w:szCs w:val="18"/>
                  </w:rPr>
                  <w:t>(Doctor’s Name)</w:t>
                </w:r>
              </w:sdtContent>
            </w:sdt>
          </w:p>
          <w:sdt>
            <w:sdtPr>
              <w:rPr>
                <w:color w:val="BE1622" w:themeColor="accent1"/>
              </w:rPr>
              <w:id w:val="-1440596422"/>
              <w:placeholder>
                <w:docPart w:val="56667EDBC8054D3486444BE84C34F5B4"/>
              </w:placeholder>
              <w:showingPlcHdr/>
            </w:sdtPr>
            <w:sdtContent>
              <w:p w14:paraId="165BA9E6" w14:textId="4E2CD375" w:rsidR="00277DF0" w:rsidRPr="00277DF0" w:rsidRDefault="00277DF0" w:rsidP="00277DF0">
                <w:pPr>
                  <w:spacing w:after="0"/>
                  <w:rPr>
                    <w:color w:val="BE1622" w:themeColor="accent1"/>
                  </w:rPr>
                </w:pPr>
                <w:r w:rsidRPr="00277DF0">
                  <w:rPr>
                    <w:color w:val="BE1622" w:themeColor="accent1"/>
                  </w:rPr>
                  <w:t>(Medical Practice Name)</w:t>
                </w:r>
              </w:p>
            </w:sdtContent>
          </w:sdt>
          <w:sdt>
            <w:sdtPr>
              <w:rPr>
                <w:color w:val="BE1622" w:themeColor="accent1"/>
              </w:rPr>
              <w:id w:val="-1116205440"/>
              <w:placeholder>
                <w:docPart w:val="78C06B5129EB49C888A57CEC0C569751"/>
              </w:placeholder>
              <w:showingPlcHdr/>
            </w:sdtPr>
            <w:sdtContent>
              <w:p w14:paraId="2835F64B" w14:textId="6611143D" w:rsidR="00277DF0" w:rsidRPr="00277DF0" w:rsidRDefault="00277DF0" w:rsidP="00277DF0">
                <w:pPr>
                  <w:rPr>
                    <w:color w:val="BE1622" w:themeColor="accent1"/>
                  </w:rPr>
                </w:pPr>
                <w:r w:rsidRPr="00277DF0">
                  <w:rPr>
                    <w:rStyle w:val="PlaceholderText"/>
                    <w:color w:val="BE1622" w:themeColor="accent1"/>
                  </w:rPr>
                  <w:t>(Address)</w:t>
                </w:r>
              </w:p>
            </w:sdtContent>
          </w:sdt>
        </w:tc>
        <w:tc>
          <w:tcPr>
            <w:tcW w:w="5102" w:type="dxa"/>
          </w:tcPr>
          <w:sdt>
            <w:sdtPr>
              <w:rPr>
                <w:rStyle w:val="Strong"/>
                <w:color w:val="BE1622" w:themeColor="accent1"/>
              </w:rPr>
              <w:id w:val="-365914471"/>
              <w:placeholder>
                <w:docPart w:val="AE3E6FB0008B44A49FD57A45F8B441BB"/>
              </w:placeholder>
              <w:showingPlcHdr/>
            </w:sdtPr>
            <w:sdtContent>
              <w:p w14:paraId="2F74811A" w14:textId="169EDFC3" w:rsidR="00277DF0" w:rsidRPr="00277DF0" w:rsidRDefault="00277DF0" w:rsidP="00277DF0">
                <w:pPr>
                  <w:jc w:val="right"/>
                  <w:rPr>
                    <w:rStyle w:val="Strong"/>
                    <w:color w:val="BE1622" w:themeColor="accent1"/>
                  </w:rPr>
                </w:pPr>
                <w:r w:rsidRPr="00277DF0">
                  <w:rPr>
                    <w:rStyle w:val="Strong"/>
                    <w:color w:val="BE1622" w:themeColor="accent1"/>
                  </w:rPr>
                  <w:t>(Your Name)</w:t>
                </w:r>
              </w:p>
            </w:sdtContent>
          </w:sdt>
          <w:p w14:paraId="23899C5C" w14:textId="77777777" w:rsidR="00277DF0" w:rsidRPr="00277DF0" w:rsidRDefault="00277DF0" w:rsidP="00277DF0">
            <w:pPr>
              <w:jc w:val="right"/>
              <w:rPr>
                <w:color w:val="000000" w:themeColor="text1"/>
              </w:rPr>
            </w:pPr>
            <w:r w:rsidRPr="00277DF0">
              <w:rPr>
                <w:color w:val="000000" w:themeColor="text1"/>
              </w:rPr>
              <w:t>Return to Work Coordinator</w:t>
            </w:r>
          </w:p>
          <w:sdt>
            <w:sdtPr>
              <w:rPr>
                <w:color w:val="BE1622" w:themeColor="accent1"/>
              </w:rPr>
              <w:id w:val="1980653445"/>
              <w:placeholder>
                <w:docPart w:val="D32EA5D3D7334AA59C9A72FB8D72517D"/>
              </w:placeholder>
              <w:showingPlcHdr/>
            </w:sdtPr>
            <w:sdtContent>
              <w:p w14:paraId="71404E0F" w14:textId="2E885FBA" w:rsidR="00277DF0" w:rsidRPr="00277DF0" w:rsidRDefault="00277DF0" w:rsidP="00277DF0">
                <w:pPr>
                  <w:spacing w:after="0"/>
                  <w:jc w:val="right"/>
                  <w:rPr>
                    <w:color w:val="BE1622" w:themeColor="accent1"/>
                  </w:rPr>
                </w:pPr>
                <w:r w:rsidRPr="00277DF0">
                  <w:rPr>
                    <w:color w:val="BE1622" w:themeColor="accent1"/>
                  </w:rPr>
                  <w:t>(Employer’s Name)</w:t>
                </w:r>
              </w:p>
            </w:sdtContent>
          </w:sdt>
          <w:sdt>
            <w:sdtPr>
              <w:rPr>
                <w:color w:val="BE1622" w:themeColor="accent1"/>
              </w:rPr>
              <w:id w:val="1398018107"/>
              <w:placeholder>
                <w:docPart w:val="BB1E1D45B904406DBAC0D22F2D52D46E"/>
              </w:placeholder>
              <w:showingPlcHdr/>
            </w:sdtPr>
            <w:sdtContent>
              <w:p w14:paraId="4AFF9115" w14:textId="7FFB8E2D" w:rsidR="00277DF0" w:rsidRPr="00277DF0" w:rsidRDefault="00277DF0" w:rsidP="00277DF0">
                <w:pPr>
                  <w:spacing w:after="0"/>
                  <w:jc w:val="right"/>
                  <w:rPr>
                    <w:color w:val="BE1622" w:themeColor="accent1"/>
                  </w:rPr>
                </w:pPr>
                <w:r w:rsidRPr="00277DF0">
                  <w:rPr>
                    <w:color w:val="BE1622" w:themeColor="accent1"/>
                  </w:rPr>
                  <w:t>(Email Address)</w:t>
                </w:r>
              </w:p>
            </w:sdtContent>
          </w:sdt>
          <w:sdt>
            <w:sdtPr>
              <w:rPr>
                <w:color w:val="BE1622" w:themeColor="accent1"/>
              </w:rPr>
              <w:id w:val="1065916499"/>
              <w:placeholder>
                <w:docPart w:val="627492FC87874F6D9EDCB2EB61324337"/>
              </w:placeholder>
              <w:showingPlcHdr/>
            </w:sdtPr>
            <w:sdtContent>
              <w:p w14:paraId="3936505F" w14:textId="65016FD6" w:rsidR="00277DF0" w:rsidRPr="00277DF0" w:rsidRDefault="00277DF0" w:rsidP="00277DF0">
                <w:pPr>
                  <w:spacing w:after="0"/>
                  <w:jc w:val="right"/>
                  <w:rPr>
                    <w:color w:val="BE1622" w:themeColor="accent1"/>
                  </w:rPr>
                </w:pPr>
                <w:r w:rsidRPr="00277DF0">
                  <w:rPr>
                    <w:color w:val="BE1622" w:themeColor="accent1"/>
                  </w:rPr>
                  <w:t>(Phone Number)</w:t>
                </w:r>
              </w:p>
            </w:sdtContent>
          </w:sdt>
        </w:tc>
      </w:tr>
    </w:tbl>
    <w:p w14:paraId="5829AC19" w14:textId="77777777" w:rsidR="00277DF0" w:rsidRDefault="00277DF0" w:rsidP="00277DF0"/>
    <w:p w14:paraId="48DEC315" w14:textId="3F5915D4" w:rsidR="00277DF0" w:rsidRDefault="00277DF0" w:rsidP="008D7E48">
      <w:pPr>
        <w:ind w:right="1415"/>
      </w:pPr>
      <w:r>
        <w:t xml:space="preserve">Dear </w:t>
      </w:r>
      <w:proofErr w:type="gramStart"/>
      <w:r>
        <w:t>Dr.</w:t>
      </w:r>
      <w:proofErr w:type="gramEnd"/>
      <w:r>
        <w:t xml:space="preserve"> </w:t>
      </w:r>
      <w:sdt>
        <w:sdtPr>
          <w:rPr>
            <w:color w:val="BE1622" w:themeColor="accent1"/>
          </w:rPr>
          <w:id w:val="1258480180"/>
          <w:placeholder>
            <w:docPart w:val="00F57A797B334D0086DF07717BC6E2F8"/>
          </w:placeholder>
          <w:showingPlcHdr/>
        </w:sdtPr>
        <w:sdtContent>
          <w:r w:rsidRPr="00277DF0">
            <w:rPr>
              <w:color w:val="BE1622" w:themeColor="accent1"/>
            </w:rPr>
            <w:t>(Doctor’s name)</w:t>
          </w:r>
        </w:sdtContent>
      </w:sdt>
      <w:r>
        <w:t>,</w:t>
      </w:r>
    </w:p>
    <w:p w14:paraId="24EEDD5D" w14:textId="77777777" w:rsidR="00277DF0" w:rsidRDefault="00277DF0" w:rsidP="008D7E48">
      <w:pPr>
        <w:ind w:right="1415"/>
      </w:pPr>
      <w:r>
        <w:tab/>
      </w:r>
    </w:p>
    <w:p w14:paraId="7AAEFF5D" w14:textId="1A640413" w:rsidR="00277DF0" w:rsidRPr="00277DF0" w:rsidRDefault="00277DF0" w:rsidP="008D7E48">
      <w:pPr>
        <w:ind w:right="1415"/>
        <w:rPr>
          <w:rStyle w:val="Strong"/>
        </w:rPr>
      </w:pPr>
      <w:r w:rsidRPr="00277DF0">
        <w:rPr>
          <w:rStyle w:val="Strong"/>
        </w:rPr>
        <w:t xml:space="preserve">Re: </w:t>
      </w:r>
      <w:sdt>
        <w:sdtPr>
          <w:rPr>
            <w:rStyle w:val="Strong"/>
            <w:color w:val="BE1622" w:themeColor="accent1"/>
          </w:rPr>
          <w:id w:val="-756739530"/>
          <w:placeholder>
            <w:docPart w:val="5CC179AACA4F41F4BFB28318A9D75941"/>
          </w:placeholder>
          <w:showingPlcHdr/>
        </w:sdtPr>
        <w:sdtContent>
          <w:r w:rsidRPr="00277DF0">
            <w:rPr>
              <w:rStyle w:val="Strong"/>
              <w:color w:val="BE1622" w:themeColor="accent1"/>
            </w:rPr>
            <w:t>(Injured Worker’s Full Name)</w:t>
          </w:r>
        </w:sdtContent>
      </w:sdt>
      <w:r>
        <w:rPr>
          <w:rStyle w:val="Strong"/>
          <w:color w:val="BE1622" w:themeColor="accent1"/>
        </w:rPr>
        <w:t xml:space="preserve"> </w:t>
      </w:r>
      <w:r w:rsidRPr="00277DF0">
        <w:rPr>
          <w:rStyle w:val="Strong"/>
        </w:rPr>
        <w:t xml:space="preserve">– Work Injury on </w:t>
      </w:r>
      <w:sdt>
        <w:sdtPr>
          <w:rPr>
            <w:rStyle w:val="Strong"/>
            <w:color w:val="BE1622" w:themeColor="accent1"/>
          </w:rPr>
          <w:id w:val="-1298981913"/>
          <w:placeholder>
            <w:docPart w:val="DefaultPlaceholder_-1854013437"/>
          </w:placeholder>
          <w:date>
            <w:dateFormat w:val="d MMMM yyyy"/>
            <w:lid w:val="en-AU"/>
            <w:storeMappedDataAs w:val="dateTime"/>
            <w:calendar w:val="gregorian"/>
          </w:date>
        </w:sdtPr>
        <w:sdtContent>
          <w:r w:rsidRPr="00277DF0">
            <w:rPr>
              <w:rStyle w:val="Strong"/>
              <w:color w:val="BE1622" w:themeColor="accent1"/>
            </w:rPr>
            <w:t>(Date of Injury)</w:t>
          </w:r>
        </w:sdtContent>
      </w:sdt>
    </w:p>
    <w:p w14:paraId="26879709" w14:textId="578F1C80" w:rsidR="00277DF0" w:rsidRDefault="00277DF0" w:rsidP="008D7E48">
      <w:pPr>
        <w:ind w:right="1415"/>
      </w:pPr>
      <w:r>
        <w:t xml:space="preserve">Thank you for treating </w:t>
      </w:r>
      <w:sdt>
        <w:sdtPr>
          <w:id w:val="-663945233"/>
          <w:placeholder>
            <w:docPart w:val="C35F457C74844EA885A396D6C04843A6"/>
          </w:placeholder>
          <w:showingPlcHdr/>
        </w:sdtPr>
        <w:sdtContent>
          <w:r w:rsidRPr="00277DF0">
            <w:rPr>
              <w:color w:val="BE1622" w:themeColor="accent1"/>
            </w:rPr>
            <w:t>(injured worker’s name)</w:t>
          </w:r>
        </w:sdtContent>
      </w:sdt>
      <w:r>
        <w:t xml:space="preserve"> in relation to their work-related injury or illness </w:t>
      </w:r>
      <w:sdt>
        <w:sdtPr>
          <w:id w:val="-1757356742"/>
          <w:placeholder>
            <w:docPart w:val="809C6EE2458A40478512135485ED7CC2"/>
          </w:placeholder>
          <w:showingPlcHdr/>
        </w:sdtPr>
        <w:sdtContent>
          <w:r w:rsidRPr="00277DF0">
            <w:rPr>
              <w:color w:val="BE1622" w:themeColor="accent1"/>
            </w:rPr>
            <w:t>(description of injury)</w:t>
          </w:r>
        </w:sdtContent>
      </w:sdt>
      <w:r>
        <w:t xml:space="preserve"> which occurred on</w:t>
      </w:r>
      <w:r w:rsidR="008D7E48">
        <w:t xml:space="preserve"> </w:t>
      </w:r>
      <w:sdt>
        <w:sdtPr>
          <w:id w:val="1553274432"/>
          <w:placeholder>
            <w:docPart w:val="D853577F76EC453892FA4C1C4AA38682"/>
          </w:placeholder>
          <w:showingPlcHdr/>
        </w:sdtPr>
        <w:sdtContent>
          <w:r w:rsidRPr="00277DF0">
            <w:rPr>
              <w:color w:val="BE1622" w:themeColor="accent1"/>
            </w:rPr>
            <w:t>(date injury occurred or was estimated to have occurred)</w:t>
          </w:r>
        </w:sdtContent>
      </w:sdt>
      <w:r>
        <w:t>.</w:t>
      </w:r>
    </w:p>
    <w:p w14:paraId="3AB9FEAD" w14:textId="022BC5E0" w:rsidR="00277DF0" w:rsidRDefault="00277DF0" w:rsidP="008D7E48">
      <w:pPr>
        <w:ind w:right="1415"/>
      </w:pPr>
      <w:r>
        <w:t xml:space="preserve">As the </w:t>
      </w:r>
      <w:proofErr w:type="gramStart"/>
      <w:r>
        <w:t>Return to Work</w:t>
      </w:r>
      <w:proofErr w:type="gramEnd"/>
      <w:r>
        <w:t xml:space="preserve"> Coordinator for </w:t>
      </w:r>
      <w:sdt>
        <w:sdtPr>
          <w:rPr>
            <w:color w:val="BE1622" w:themeColor="accent1"/>
          </w:rPr>
          <w:id w:val="1168067469"/>
          <w:placeholder>
            <w:docPart w:val="813C0B88CC724DCA9CFEA160D6F206C8"/>
          </w:placeholder>
          <w:showingPlcHdr/>
        </w:sdtPr>
        <w:sdtContent>
          <w:r w:rsidRPr="00277DF0">
            <w:rPr>
              <w:color w:val="BE1622" w:themeColor="accent1"/>
            </w:rPr>
            <w:t>(employer’s name)</w:t>
          </w:r>
        </w:sdtContent>
      </w:sdt>
      <w:r>
        <w:t xml:space="preserve">, my role is to support our employees throughout their recovery and facilitate a safe and sustainable return to work. We are committed to providing suitable duties during the recovery period and are flexible in accommodating medical restrictions, including adjustments to hours, tasks and the work environment. </w:t>
      </w:r>
    </w:p>
    <w:p w14:paraId="0C6BF47D" w14:textId="28453863" w:rsidR="00277DF0" w:rsidRDefault="00277DF0" w:rsidP="008D7E48">
      <w:pPr>
        <w:ind w:right="1415"/>
      </w:pPr>
      <w:r>
        <w:t xml:space="preserve">To assist you in understanding the physical and functional requirements of </w:t>
      </w:r>
      <w:sdt>
        <w:sdtPr>
          <w:rPr>
            <w:color w:val="BE1622" w:themeColor="accent1"/>
          </w:rPr>
          <w:id w:val="1387534896"/>
          <w:placeholder>
            <w:docPart w:val="8963DC753A4A4F6BA2F574D64F288C15"/>
          </w:placeholder>
          <w:showingPlcHdr/>
        </w:sdtPr>
        <w:sdtContent>
          <w:r w:rsidRPr="00277DF0">
            <w:rPr>
              <w:color w:val="BE1622" w:themeColor="accent1"/>
            </w:rPr>
            <w:t>(Injured Worker’s Name)</w:t>
          </w:r>
        </w:sdtContent>
      </w:sdt>
      <w:r>
        <w:t>’s pre-injury role I have attached a copy of their</w:t>
      </w:r>
      <w:r w:rsidR="008D7E48">
        <w:t xml:space="preserve"> </w:t>
      </w:r>
      <w:sdt>
        <w:sdtPr>
          <w:id w:val="152338569"/>
          <w:placeholder>
            <w:docPart w:val="F48104E107B74C0BB199FFDC9984662A"/>
          </w:placeholder>
          <w:showingPlcHdr/>
        </w:sdtPr>
        <w:sdtContent>
          <w:r w:rsidRPr="00277DF0">
            <w:rPr>
              <w:color w:val="BE1622" w:themeColor="accent1"/>
            </w:rPr>
            <w:t>(Job Description/Job Dictionary)</w:t>
          </w:r>
        </w:sdtContent>
      </w:sdt>
      <w:r>
        <w:t xml:space="preserve">. Should you wish to arrange a worksite visit or require further details about specific tasks or the work environment, please don’t hesitate to contact me.    </w:t>
      </w:r>
    </w:p>
    <w:p w14:paraId="248F1762" w14:textId="2AC85C44" w:rsidR="00277DF0" w:rsidRDefault="00277DF0" w:rsidP="008D7E48">
      <w:pPr>
        <w:ind w:right="1415"/>
      </w:pPr>
      <w:r>
        <w:t xml:space="preserve">Also enclosed is a signed Medical Authority from </w:t>
      </w:r>
      <w:sdt>
        <w:sdtPr>
          <w:id w:val="629126935"/>
          <w:placeholder>
            <w:docPart w:val="7821805707C44A2ABB48D6F7D8465BC9"/>
          </w:placeholder>
          <w:showingPlcHdr/>
        </w:sdtPr>
        <w:sdtContent>
          <w:r w:rsidR="00967337" w:rsidRPr="00277DF0">
            <w:rPr>
              <w:color w:val="BE1622" w:themeColor="accent1"/>
            </w:rPr>
            <w:t>(injured worker’s name)</w:t>
          </w:r>
        </w:sdtContent>
      </w:sdt>
      <w:r>
        <w:t xml:space="preserve"> authorising you to share relevant information regarding their injury or illness, treatment, and work capacity with me.</w:t>
      </w:r>
    </w:p>
    <w:p w14:paraId="2080D861" w14:textId="77777777" w:rsidR="00277DF0" w:rsidRDefault="00277DF0" w:rsidP="008D7E48">
      <w:pPr>
        <w:ind w:right="1415"/>
      </w:pPr>
      <w:r>
        <w:t xml:space="preserve">To help us in identify appropriate and safe duties, we kindly request that you complete a detailed Work Capacity Certificate (WCC). </w:t>
      </w:r>
    </w:p>
    <w:p w14:paraId="09F9C98C" w14:textId="77777777" w:rsidR="00277DF0" w:rsidRDefault="00277DF0" w:rsidP="008D7E48">
      <w:pPr>
        <w:ind w:right="1415"/>
      </w:pPr>
      <w:r>
        <w:t xml:space="preserve">If you are unfamiliar with the </w:t>
      </w:r>
      <w:proofErr w:type="spellStart"/>
      <w:r>
        <w:t>ReturnToWorkSA</w:t>
      </w:r>
      <w:proofErr w:type="spellEnd"/>
      <w:r>
        <w:t xml:space="preserve"> WCC format, I have included a guide for your reference.  The ‘Functional Ability’ section is particularly valuable in helping us tailor duties that support recovery without risk of aggravation. </w:t>
      </w:r>
    </w:p>
    <w:p w14:paraId="4EB5BE33" w14:textId="1C1284BC" w:rsidR="00277DF0" w:rsidRDefault="00277DF0" w:rsidP="008D7E48">
      <w:pPr>
        <w:ind w:right="1415"/>
      </w:pPr>
      <w:r>
        <w:t xml:space="preserve">We appreciate your collaboration in supporting </w:t>
      </w:r>
      <w:sdt>
        <w:sdtPr>
          <w:id w:val="347228615"/>
          <w:placeholder>
            <w:docPart w:val="42C899C7483E40C18C60469D05FA344E"/>
          </w:placeholder>
          <w:showingPlcHdr/>
        </w:sdtPr>
        <w:sdtContent>
          <w:r w:rsidRPr="00277DF0">
            <w:rPr>
              <w:color w:val="BE1622" w:themeColor="accent1"/>
            </w:rPr>
            <w:t>(injured worker’s name)</w:t>
          </w:r>
        </w:sdtContent>
      </w:sdt>
      <w:r>
        <w:t>’s recovery and return to work. Please feel free to contact me directly if you have any questions or require further information.</w:t>
      </w:r>
    </w:p>
    <w:p w14:paraId="2D4E892A" w14:textId="77777777" w:rsidR="00277DF0" w:rsidRDefault="00277DF0" w:rsidP="008D7E48">
      <w:pPr>
        <w:ind w:right="1415"/>
      </w:pPr>
    </w:p>
    <w:p w14:paraId="38F0D38B" w14:textId="77777777" w:rsidR="00277DF0" w:rsidRDefault="00277DF0" w:rsidP="008D7E48">
      <w:pPr>
        <w:ind w:right="1415"/>
      </w:pPr>
      <w:r>
        <w:t>Thank you for your time and support</w:t>
      </w:r>
    </w:p>
    <w:p w14:paraId="09F059AF" w14:textId="77777777" w:rsidR="00277DF0" w:rsidRDefault="00277DF0" w:rsidP="008D7E48">
      <w:pPr>
        <w:ind w:right="1415"/>
      </w:pPr>
    </w:p>
    <w:p w14:paraId="64AD4E69" w14:textId="77777777" w:rsidR="00277DF0" w:rsidRDefault="00277DF0" w:rsidP="008D7E48">
      <w:pPr>
        <w:spacing w:after="0"/>
        <w:ind w:right="1415"/>
      </w:pPr>
      <w:r>
        <w:t>Yours sincerely</w:t>
      </w:r>
    </w:p>
    <w:p w14:paraId="6F39BDCD" w14:textId="77777777" w:rsidR="00277DF0" w:rsidRDefault="00000000" w:rsidP="008D7E48">
      <w:pPr>
        <w:spacing w:after="0"/>
        <w:ind w:right="1415"/>
      </w:pPr>
      <w:sdt>
        <w:sdtPr>
          <w:id w:val="1411128412"/>
          <w:placeholder>
            <w:docPart w:val="605BC29CAE854E9492ED18EE9E560242"/>
          </w:placeholder>
          <w:showingPlcHdr/>
        </w:sdtPr>
        <w:sdtContent>
          <w:r w:rsidR="00277DF0" w:rsidRPr="00277DF0">
            <w:rPr>
              <w:rStyle w:val="Strong"/>
              <w:color w:val="BE1622" w:themeColor="accent1"/>
            </w:rPr>
            <w:t>(Coordinator full name)</w:t>
          </w:r>
          <w:r w:rsidR="00277DF0">
            <w:rPr>
              <w:rStyle w:val="Strong"/>
              <w:color w:val="BE1622" w:themeColor="accent1"/>
            </w:rPr>
            <w:t xml:space="preserve"> </w:t>
          </w:r>
        </w:sdtContent>
      </w:sdt>
    </w:p>
    <w:p w14:paraId="3D2C9F5E" w14:textId="77777777" w:rsidR="00277DF0" w:rsidRDefault="00277DF0" w:rsidP="008D7E48">
      <w:pPr>
        <w:spacing w:after="0"/>
        <w:ind w:right="1415"/>
      </w:pPr>
      <w:r>
        <w:t>Return to Work Coordinator</w:t>
      </w:r>
    </w:p>
    <w:p w14:paraId="67B6420A" w14:textId="3011FD3B" w:rsidR="00277DF0" w:rsidRDefault="00000000" w:rsidP="008D7E48">
      <w:pPr>
        <w:spacing w:after="0"/>
        <w:ind w:right="1415"/>
      </w:pPr>
      <w:sdt>
        <w:sdtPr>
          <w:id w:val="1606610947"/>
          <w:placeholder>
            <w:docPart w:val="59C56AE6FCAD4AB8BFB2832BCC0294F6"/>
          </w:placeholder>
          <w:showingPlcHdr/>
        </w:sdtPr>
        <w:sdtContent>
          <w:r w:rsidR="00277DF0" w:rsidRPr="00277DF0">
            <w:rPr>
              <w:color w:val="BE1622" w:themeColor="accent1"/>
            </w:rPr>
            <w:t>(Employers name)</w:t>
          </w:r>
          <w:r w:rsidR="00277DF0">
            <w:rPr>
              <w:color w:val="BE1622" w:themeColor="accent1"/>
            </w:rPr>
            <w:t xml:space="preserve"> </w:t>
          </w:r>
        </w:sdtContent>
      </w:sdt>
    </w:p>
    <w:sectPr w:rsidR="00277DF0" w:rsidSect="009E7283">
      <w:pgSz w:w="11906" w:h="16838"/>
      <w:pgMar w:top="851" w:right="851" w:bottom="851" w:left="85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05543" w14:textId="77777777" w:rsidR="006B373D" w:rsidRDefault="006B373D" w:rsidP="005C1A8C">
      <w:pPr>
        <w:spacing w:after="0" w:line="240" w:lineRule="auto"/>
      </w:pPr>
      <w:r>
        <w:separator/>
      </w:r>
    </w:p>
  </w:endnote>
  <w:endnote w:type="continuationSeparator" w:id="0">
    <w:p w14:paraId="276C1196" w14:textId="77777777" w:rsidR="006B373D" w:rsidRDefault="006B373D" w:rsidP="005C1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embedRegular r:id="rId1" w:fontKey="{73DC5F04-581D-4963-B426-EDEA6C4AA5E9}"/>
  </w:font>
  <w:font w:name="Source Sans Pro Light">
    <w:panose1 w:val="020B0403030403020204"/>
    <w:charset w:val="00"/>
    <w:family w:val="swiss"/>
    <w:notTrueType/>
    <w:pitch w:val="variable"/>
    <w:sig w:usb0="20000007" w:usb1="00000001" w:usb2="00000000" w:usb3="00000000" w:csb0="00000193" w:csb1="00000000"/>
  </w:font>
  <w:font w:name="Aptos">
    <w:charset w:val="00"/>
    <w:family w:val="swiss"/>
    <w:pitch w:val="variable"/>
    <w:sig w:usb0="20000287" w:usb1="00000003" w:usb2="00000000" w:usb3="00000000" w:csb0="0000019F" w:csb1="00000000"/>
    <w:embedRegular r:id="rId2" w:fontKey="{70EC79A4-8CCF-48E0-AF91-C69C3AFD5BE7}"/>
  </w:font>
  <w:font w:name="Source Sans Pro">
    <w:panose1 w:val="020B0503030403020204"/>
    <w:charset w:val="00"/>
    <w:family w:val="swiss"/>
    <w:notTrueType/>
    <w:pitch w:val="variable"/>
    <w:sig w:usb0="20000007" w:usb1="00000001"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1365E" w14:textId="77777777" w:rsidR="006B373D" w:rsidRDefault="006B373D" w:rsidP="005C1A8C">
      <w:pPr>
        <w:spacing w:after="0" w:line="240" w:lineRule="auto"/>
      </w:pPr>
      <w:r>
        <w:separator/>
      </w:r>
    </w:p>
  </w:footnote>
  <w:footnote w:type="continuationSeparator" w:id="0">
    <w:p w14:paraId="39078184" w14:textId="77777777" w:rsidR="006B373D" w:rsidRDefault="006B373D" w:rsidP="005C1A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7A8A"/>
    <w:multiLevelType w:val="hybridMultilevel"/>
    <w:tmpl w:val="798431FA"/>
    <w:lvl w:ilvl="0" w:tplc="BB4E2CB8">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31A543EF"/>
    <w:multiLevelType w:val="hybridMultilevel"/>
    <w:tmpl w:val="33C67EFE"/>
    <w:lvl w:ilvl="0" w:tplc="9B629AFC">
      <w:start w:val="1"/>
      <w:numFmt w:val="bullet"/>
      <w:lvlText w:val=""/>
      <w:lvlJc w:val="left"/>
      <w:pPr>
        <w:ind w:left="1440" w:hanging="360"/>
      </w:pPr>
      <w:rPr>
        <w:rFonts w:ascii="Wingdings 2" w:hAnsi="Wingdings 2"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362B4336"/>
    <w:multiLevelType w:val="hybridMultilevel"/>
    <w:tmpl w:val="76D42148"/>
    <w:lvl w:ilvl="0" w:tplc="9B629AFC">
      <w:start w:val="1"/>
      <w:numFmt w:val="bullet"/>
      <w:lvlText w:val=""/>
      <w:lvlJc w:val="left"/>
      <w:pPr>
        <w:ind w:left="1440" w:hanging="360"/>
      </w:pPr>
      <w:rPr>
        <w:rFonts w:ascii="Wingdings 2" w:hAnsi="Wingdings 2"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4A9204C6"/>
    <w:multiLevelType w:val="hybridMultilevel"/>
    <w:tmpl w:val="9DC2A230"/>
    <w:lvl w:ilvl="0" w:tplc="0F884642">
      <w:start w:val="1"/>
      <w:numFmt w:val="bullet"/>
      <w:lvlText w:val=""/>
      <w:lvlJc w:val="left"/>
      <w:pPr>
        <w:ind w:left="1440" w:hanging="360"/>
      </w:pPr>
      <w:rPr>
        <w:rFonts w:ascii="Wingdings 2" w:hAnsi="Wingdings 2"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690A7941"/>
    <w:multiLevelType w:val="hybridMultilevel"/>
    <w:tmpl w:val="8F5E6AF4"/>
    <w:lvl w:ilvl="0" w:tplc="7AB02338">
      <w:start w:val="1"/>
      <w:numFmt w:val="bullet"/>
      <w:pStyle w:val="ListParagraph"/>
      <w:lvlText w:val="•"/>
      <w:lvlJc w:val="left"/>
      <w:pPr>
        <w:ind w:left="1440" w:hanging="360"/>
      </w:pPr>
      <w:rPr>
        <w:rFonts w:ascii="Source Sans Pro Light" w:hAnsi="Source Sans Pro Light" w:hint="default"/>
        <w:sz w:val="20"/>
        <w:szCs w:val="20"/>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75087FBA"/>
    <w:multiLevelType w:val="hybridMultilevel"/>
    <w:tmpl w:val="232A5C7C"/>
    <w:lvl w:ilvl="0" w:tplc="90DA5EC0">
      <w:start w:val="1"/>
      <w:numFmt w:val="bullet"/>
      <w:lvlText w:val=""/>
      <w:lvlJc w:val="left"/>
      <w:pPr>
        <w:ind w:left="1440" w:hanging="360"/>
      </w:pPr>
      <w:rPr>
        <w:rFonts w:ascii="Wingdings" w:hAnsi="Wingdings" w:hint="default"/>
        <w:sz w:val="24"/>
        <w:szCs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501824153">
    <w:abstractNumId w:val="3"/>
  </w:num>
  <w:num w:numId="2" w16cid:durableId="1752658368">
    <w:abstractNumId w:val="1"/>
  </w:num>
  <w:num w:numId="3" w16cid:durableId="1563054133">
    <w:abstractNumId w:val="0"/>
  </w:num>
  <w:num w:numId="4" w16cid:durableId="782924439">
    <w:abstractNumId w:val="2"/>
  </w:num>
  <w:num w:numId="5" w16cid:durableId="1720477749">
    <w:abstractNumId w:val="5"/>
  </w:num>
  <w:num w:numId="6" w16cid:durableId="20420528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A8C"/>
    <w:rsid w:val="00013183"/>
    <w:rsid w:val="00013537"/>
    <w:rsid w:val="00041B28"/>
    <w:rsid w:val="00060A08"/>
    <w:rsid w:val="00065C35"/>
    <w:rsid w:val="000D6A1C"/>
    <w:rsid w:val="000F692F"/>
    <w:rsid w:val="00102544"/>
    <w:rsid w:val="00113109"/>
    <w:rsid w:val="00116125"/>
    <w:rsid w:val="00165490"/>
    <w:rsid w:val="00186B82"/>
    <w:rsid w:val="001A57E4"/>
    <w:rsid w:val="001B54D7"/>
    <w:rsid w:val="001D7CF5"/>
    <w:rsid w:val="00237431"/>
    <w:rsid w:val="00247DD7"/>
    <w:rsid w:val="002555B5"/>
    <w:rsid w:val="00275291"/>
    <w:rsid w:val="00277DF0"/>
    <w:rsid w:val="0029046E"/>
    <w:rsid w:val="00292CF6"/>
    <w:rsid w:val="002C79D0"/>
    <w:rsid w:val="002F0C55"/>
    <w:rsid w:val="00320BD4"/>
    <w:rsid w:val="00334B20"/>
    <w:rsid w:val="003826F4"/>
    <w:rsid w:val="0039467A"/>
    <w:rsid w:val="003C42F6"/>
    <w:rsid w:val="003D6071"/>
    <w:rsid w:val="003F5839"/>
    <w:rsid w:val="004265B7"/>
    <w:rsid w:val="00462216"/>
    <w:rsid w:val="00472D34"/>
    <w:rsid w:val="00472F28"/>
    <w:rsid w:val="00484297"/>
    <w:rsid w:val="004C4EA3"/>
    <w:rsid w:val="00510E07"/>
    <w:rsid w:val="00533538"/>
    <w:rsid w:val="00556B09"/>
    <w:rsid w:val="00561855"/>
    <w:rsid w:val="005B2489"/>
    <w:rsid w:val="005B55A8"/>
    <w:rsid w:val="005C1A8C"/>
    <w:rsid w:val="005D7CE9"/>
    <w:rsid w:val="005D7CFB"/>
    <w:rsid w:val="005F038F"/>
    <w:rsid w:val="00601130"/>
    <w:rsid w:val="00621FA2"/>
    <w:rsid w:val="006239E8"/>
    <w:rsid w:val="00632E74"/>
    <w:rsid w:val="00656A57"/>
    <w:rsid w:val="00660C11"/>
    <w:rsid w:val="00672773"/>
    <w:rsid w:val="006839B7"/>
    <w:rsid w:val="006B30F2"/>
    <w:rsid w:val="006B373D"/>
    <w:rsid w:val="006C1685"/>
    <w:rsid w:val="006C2416"/>
    <w:rsid w:val="00707230"/>
    <w:rsid w:val="007344D1"/>
    <w:rsid w:val="00756922"/>
    <w:rsid w:val="00767217"/>
    <w:rsid w:val="007813BF"/>
    <w:rsid w:val="00786E13"/>
    <w:rsid w:val="007A3E52"/>
    <w:rsid w:val="007C2624"/>
    <w:rsid w:val="007E7887"/>
    <w:rsid w:val="008156FC"/>
    <w:rsid w:val="00833CB6"/>
    <w:rsid w:val="00834C83"/>
    <w:rsid w:val="0084267F"/>
    <w:rsid w:val="008D7E48"/>
    <w:rsid w:val="008E78A9"/>
    <w:rsid w:val="009308BF"/>
    <w:rsid w:val="009347E0"/>
    <w:rsid w:val="009553E9"/>
    <w:rsid w:val="009645B1"/>
    <w:rsid w:val="00967337"/>
    <w:rsid w:val="00986816"/>
    <w:rsid w:val="009A54F7"/>
    <w:rsid w:val="009B436C"/>
    <w:rsid w:val="009E7283"/>
    <w:rsid w:val="009F29E4"/>
    <w:rsid w:val="00A04155"/>
    <w:rsid w:val="00A334BE"/>
    <w:rsid w:val="00A368FA"/>
    <w:rsid w:val="00A479BA"/>
    <w:rsid w:val="00A756EC"/>
    <w:rsid w:val="00AC5D29"/>
    <w:rsid w:val="00AD0EFD"/>
    <w:rsid w:val="00BF1131"/>
    <w:rsid w:val="00C200FB"/>
    <w:rsid w:val="00C37BC8"/>
    <w:rsid w:val="00C54469"/>
    <w:rsid w:val="00CB78D9"/>
    <w:rsid w:val="00CC69FE"/>
    <w:rsid w:val="00CD2719"/>
    <w:rsid w:val="00D24ABD"/>
    <w:rsid w:val="00D403C3"/>
    <w:rsid w:val="00D41437"/>
    <w:rsid w:val="00D46F80"/>
    <w:rsid w:val="00D47292"/>
    <w:rsid w:val="00D733DF"/>
    <w:rsid w:val="00DA17DD"/>
    <w:rsid w:val="00DF1D3E"/>
    <w:rsid w:val="00DF46E1"/>
    <w:rsid w:val="00E00434"/>
    <w:rsid w:val="00E34F6B"/>
    <w:rsid w:val="00E80E64"/>
    <w:rsid w:val="00E817F2"/>
    <w:rsid w:val="00EA1BE0"/>
    <w:rsid w:val="00EE7BD1"/>
    <w:rsid w:val="00EF0FD3"/>
    <w:rsid w:val="00EF37F8"/>
    <w:rsid w:val="00F1231A"/>
    <w:rsid w:val="00F43714"/>
    <w:rsid w:val="00F44713"/>
    <w:rsid w:val="00F73C40"/>
    <w:rsid w:val="00F87ACF"/>
    <w:rsid w:val="00FA1E66"/>
    <w:rsid w:val="00FC484A"/>
    <w:rsid w:val="00FD5E17"/>
    <w:rsid w:val="00FE42D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AA5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color w:val="000000"/>
        <w:kern w:val="2"/>
        <w:sz w:val="22"/>
        <w:szCs w:val="22"/>
        <w:lang w:val="en-AU" w:eastAsia="en-US" w:bidi="ar-SA"/>
        <w14:ligatures w14:val="standardContextual"/>
      </w:rPr>
    </w:rPrDefault>
    <w:pPrDefault>
      <w:pPr>
        <w:spacing w:before="200" w:after="200"/>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locked="0" w:semiHidden="1" w:unhideWhenUsed="1"/>
    <w:lsdException w:name="footer" w:locked="0"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locked="0" w:semiHidden="1" w:unhideWhenUsed="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locked="0"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locked="0"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locked="0" w:semiHidden="1" w:unhideWhenUsed="1"/>
    <w:lsdException w:name="FollowedHyperlink" w:semiHidden="1"/>
    <w:lsdException w:name="Strong"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locked="0" w:uiPriority="39"/>
    <w:lsdException w:name="Table Theme" w:semiHidden="1" w:unhideWhenUsed="1"/>
    <w:lsdException w:name="Placeholder Text" w:locked="0"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locked="0" w:uiPriority="21" w:qFormat="1"/>
    <w:lsdException w:name="Subtle Reference" w:semiHidden="1" w:uiPriority="31" w:qFormat="1"/>
    <w:lsdException w:name="Intense Reference" w:locked="0"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A479BA"/>
    <w:pPr>
      <w:spacing w:before="0" w:after="120" w:line="280" w:lineRule="atLeast"/>
    </w:pPr>
    <w:rPr>
      <w:rFonts w:asciiTheme="minorHAnsi" w:hAnsiTheme="minorHAnsi"/>
      <w:sz w:val="20"/>
    </w:rPr>
  </w:style>
  <w:style w:type="paragraph" w:styleId="Heading1">
    <w:name w:val="heading 1"/>
    <w:basedOn w:val="Normal"/>
    <w:next w:val="Normal"/>
    <w:link w:val="Heading1Char"/>
    <w:qFormat/>
    <w:rsid w:val="00DF46E1"/>
    <w:pPr>
      <w:spacing w:after="20"/>
      <w:outlineLvl w:val="0"/>
    </w:pPr>
    <w:rPr>
      <w:rFonts w:asciiTheme="majorHAnsi" w:hAnsiTheme="majorHAnsi"/>
      <w:b/>
      <w:bCs/>
      <w:color w:val="BE1622" w:themeColor="accent1"/>
      <w:sz w:val="32"/>
      <w:szCs w:val="32"/>
    </w:rPr>
  </w:style>
  <w:style w:type="paragraph" w:styleId="Heading2">
    <w:name w:val="heading 2"/>
    <w:basedOn w:val="Heading1"/>
    <w:next w:val="Normal"/>
    <w:link w:val="Heading2Char"/>
    <w:qFormat/>
    <w:rsid w:val="009E7283"/>
    <w:pPr>
      <w:spacing w:before="720" w:after="160"/>
      <w:outlineLvl w:val="1"/>
    </w:pPr>
    <w:rPr>
      <w:sz w:val="28"/>
      <w:szCs w:val="28"/>
    </w:rPr>
  </w:style>
  <w:style w:type="paragraph" w:styleId="Heading3">
    <w:name w:val="heading 3"/>
    <w:basedOn w:val="Unlocked"/>
    <w:next w:val="Normal"/>
    <w:link w:val="Heading3Char"/>
    <w:uiPriority w:val="9"/>
    <w:semiHidden/>
    <w:qFormat/>
    <w:rsid w:val="00510E07"/>
    <w:pPr>
      <w:spacing w:line="240" w:lineRule="auto"/>
      <w:jc w:val="left"/>
      <w:outlineLvl w:val="2"/>
    </w:pPr>
    <w:rPr>
      <w:rFonts w:ascii="Source Sans Pro" w:hAnsi="Source Sans Pro" w:cs="Source Sans Pro"/>
      <w:b/>
      <w:bCs/>
      <w:sz w:val="20"/>
      <w:szCs w:val="20"/>
    </w:rPr>
  </w:style>
  <w:style w:type="paragraph" w:styleId="Heading4">
    <w:name w:val="heading 4"/>
    <w:basedOn w:val="Normal"/>
    <w:next w:val="Normal"/>
    <w:link w:val="Heading4Char"/>
    <w:uiPriority w:val="9"/>
    <w:semiHidden/>
    <w:qFormat/>
    <w:locked/>
    <w:rsid w:val="005C1A8C"/>
    <w:pPr>
      <w:keepNext/>
      <w:keepLines/>
      <w:spacing w:before="80" w:after="40"/>
      <w:outlineLvl w:val="3"/>
    </w:pPr>
    <w:rPr>
      <w:rFonts w:eastAsiaTheme="majorEastAsia" w:cstheme="majorBidi"/>
      <w:i/>
      <w:iCs/>
      <w:color w:val="8E1019" w:themeColor="accent1" w:themeShade="BF"/>
    </w:rPr>
  </w:style>
  <w:style w:type="paragraph" w:styleId="Heading5">
    <w:name w:val="heading 5"/>
    <w:basedOn w:val="Normal"/>
    <w:next w:val="Normal"/>
    <w:link w:val="Heading5Char"/>
    <w:uiPriority w:val="9"/>
    <w:semiHidden/>
    <w:qFormat/>
    <w:locked/>
    <w:rsid w:val="005C1A8C"/>
    <w:pPr>
      <w:keepNext/>
      <w:keepLines/>
      <w:spacing w:before="80" w:after="40"/>
      <w:outlineLvl w:val="4"/>
    </w:pPr>
    <w:rPr>
      <w:rFonts w:eastAsiaTheme="majorEastAsia" w:cstheme="majorBidi"/>
      <w:color w:val="8E1019" w:themeColor="accent1" w:themeShade="BF"/>
    </w:rPr>
  </w:style>
  <w:style w:type="paragraph" w:styleId="Heading6">
    <w:name w:val="heading 6"/>
    <w:basedOn w:val="Normal"/>
    <w:next w:val="Normal"/>
    <w:link w:val="Heading6Char"/>
    <w:uiPriority w:val="9"/>
    <w:semiHidden/>
    <w:qFormat/>
    <w:locked/>
    <w:rsid w:val="005C1A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qFormat/>
    <w:locked/>
    <w:rsid w:val="005C1A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qFormat/>
    <w:locked/>
    <w:rsid w:val="005C1A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qFormat/>
    <w:locked/>
    <w:rsid w:val="005C1A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Clienttable1">
    <w:name w:val="Client table 1"/>
    <w:basedOn w:val="TableNormal"/>
    <w:uiPriority w:val="99"/>
    <w:locked/>
    <w:rsid w:val="00DF46E1"/>
    <w:pPr>
      <w:spacing w:before="0" w:after="0"/>
    </w:pPr>
    <w:rPr>
      <w:rFonts w:ascii="Arial" w:hAnsi="Arial"/>
      <w:kern w:val="0"/>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57" w:type="dxa"/>
        <w:left w:w="57" w:type="dxa"/>
        <w:bottom w:w="57" w:type="dxa"/>
        <w:right w:w="57" w:type="dxa"/>
      </w:tblCellMar>
    </w:tblPr>
    <w:tblStylePr w:type="firstRow">
      <w:pPr>
        <w:jc w:val="left"/>
      </w:pPr>
      <w:rPr>
        <w:b/>
        <w:color w:val="FFFFFF" w:themeColor="background1"/>
      </w:rPr>
      <w:tblPr/>
      <w:tcPr>
        <w:shd w:val="clear" w:color="auto" w:fill="BE1622" w:themeFill="accent1"/>
        <w:vAlign w:val="bottom"/>
      </w:tcPr>
    </w:tblStylePr>
    <w:tblStylePr w:type="lastRow">
      <w:rPr>
        <w:rFonts w:asciiTheme="minorHAnsi" w:hAnsiTheme="minorHAnsi"/>
        <w:b/>
        <w:color w:val="000000" w:themeColor="text1"/>
        <w:sz w:val="20"/>
      </w:rPr>
      <w:tblPr/>
      <w:tcPr>
        <w:tcBorders>
          <w:bottom w:val="single" w:sz="4" w:space="0" w:color="EAEAEA" w:themeColor="accent2"/>
        </w:tcBorders>
      </w:tcPr>
    </w:tblStylePr>
    <w:tblStylePr w:type="firstCol">
      <w:rPr>
        <w:rFonts w:asciiTheme="minorHAnsi" w:hAnsiTheme="minorHAnsi"/>
        <w:b/>
        <w:color w:val="000000"/>
        <w:sz w:val="20"/>
      </w:rPr>
    </w:tblStylePr>
  </w:style>
  <w:style w:type="paragraph" w:styleId="MacroText">
    <w:name w:val="macro"/>
    <w:link w:val="MacroTextChar"/>
    <w:uiPriority w:val="99"/>
    <w:semiHidden/>
    <w:locked/>
    <w:rsid w:val="00186B82"/>
    <w:pPr>
      <w:tabs>
        <w:tab w:val="left" w:pos="480"/>
        <w:tab w:val="left" w:pos="960"/>
        <w:tab w:val="left" w:pos="1440"/>
        <w:tab w:val="left" w:pos="1920"/>
        <w:tab w:val="left" w:pos="2400"/>
        <w:tab w:val="left" w:pos="2880"/>
        <w:tab w:val="left" w:pos="3360"/>
        <w:tab w:val="left" w:pos="3840"/>
        <w:tab w:val="left" w:pos="4320"/>
      </w:tabs>
      <w:spacing w:after="0"/>
    </w:pPr>
    <w:rPr>
      <w:rFonts w:asciiTheme="minorHAnsi" w:hAnsiTheme="minorHAnsi"/>
    </w:rPr>
  </w:style>
  <w:style w:type="character" w:customStyle="1" w:styleId="MacroTextChar">
    <w:name w:val="Macro Text Char"/>
    <w:basedOn w:val="DefaultParagraphFont"/>
    <w:link w:val="MacroText"/>
    <w:uiPriority w:val="99"/>
    <w:semiHidden/>
    <w:rsid w:val="005D7CE9"/>
    <w:rPr>
      <w:rFonts w:asciiTheme="minorHAnsi" w:hAnsiTheme="minorHAnsi"/>
    </w:rPr>
  </w:style>
  <w:style w:type="character" w:customStyle="1" w:styleId="Heading1Char">
    <w:name w:val="Heading 1 Char"/>
    <w:basedOn w:val="DefaultParagraphFont"/>
    <w:link w:val="Heading1"/>
    <w:rsid w:val="005D7CE9"/>
    <w:rPr>
      <w:rFonts w:asciiTheme="majorHAnsi" w:hAnsiTheme="majorHAnsi"/>
      <w:b/>
      <w:bCs/>
      <w:color w:val="BE1622" w:themeColor="accent1"/>
      <w:sz w:val="32"/>
      <w:szCs w:val="32"/>
    </w:rPr>
  </w:style>
  <w:style w:type="character" w:customStyle="1" w:styleId="Heading2Char">
    <w:name w:val="Heading 2 Char"/>
    <w:basedOn w:val="DefaultParagraphFont"/>
    <w:link w:val="Heading2"/>
    <w:rsid w:val="005D7CE9"/>
    <w:rPr>
      <w:rFonts w:asciiTheme="majorHAnsi" w:hAnsiTheme="majorHAnsi"/>
      <w:b/>
      <w:bCs/>
      <w:color w:val="BE1622" w:themeColor="accent1"/>
      <w:sz w:val="28"/>
      <w:szCs w:val="28"/>
    </w:rPr>
  </w:style>
  <w:style w:type="character" w:customStyle="1" w:styleId="Heading3Char">
    <w:name w:val="Heading 3 Char"/>
    <w:basedOn w:val="DefaultParagraphFont"/>
    <w:link w:val="Heading3"/>
    <w:uiPriority w:val="9"/>
    <w:semiHidden/>
    <w:rsid w:val="005D7CE9"/>
    <w:rPr>
      <w:rFonts w:ascii="Source Sans Pro" w:hAnsi="Source Sans Pro" w:cs="Source Sans Pro"/>
      <w:b/>
      <w:bCs/>
      <w:kern w:val="0"/>
      <w:sz w:val="20"/>
      <w:szCs w:val="20"/>
      <w:lang w:val="en-US"/>
    </w:rPr>
  </w:style>
  <w:style w:type="character" w:customStyle="1" w:styleId="Heading4Char">
    <w:name w:val="Heading 4 Char"/>
    <w:basedOn w:val="DefaultParagraphFont"/>
    <w:link w:val="Heading4"/>
    <w:uiPriority w:val="9"/>
    <w:semiHidden/>
    <w:rsid w:val="005D7CE9"/>
    <w:rPr>
      <w:rFonts w:asciiTheme="minorHAnsi" w:eastAsiaTheme="majorEastAsia" w:hAnsiTheme="minorHAnsi" w:cstheme="majorBidi"/>
      <w:i/>
      <w:iCs/>
      <w:color w:val="8E1019" w:themeColor="accent1" w:themeShade="BF"/>
      <w:sz w:val="20"/>
    </w:rPr>
  </w:style>
  <w:style w:type="character" w:customStyle="1" w:styleId="Heading5Char">
    <w:name w:val="Heading 5 Char"/>
    <w:basedOn w:val="DefaultParagraphFont"/>
    <w:link w:val="Heading5"/>
    <w:uiPriority w:val="9"/>
    <w:semiHidden/>
    <w:rsid w:val="005D7CE9"/>
    <w:rPr>
      <w:rFonts w:asciiTheme="minorHAnsi" w:eastAsiaTheme="majorEastAsia" w:hAnsiTheme="minorHAnsi" w:cstheme="majorBidi"/>
      <w:color w:val="8E1019" w:themeColor="accent1" w:themeShade="BF"/>
      <w:sz w:val="20"/>
    </w:rPr>
  </w:style>
  <w:style w:type="character" w:customStyle="1" w:styleId="Heading6Char">
    <w:name w:val="Heading 6 Char"/>
    <w:basedOn w:val="DefaultParagraphFont"/>
    <w:link w:val="Heading6"/>
    <w:uiPriority w:val="9"/>
    <w:semiHidden/>
    <w:rsid w:val="005D7CE9"/>
    <w:rPr>
      <w:rFonts w:asciiTheme="minorHAnsi" w:eastAsiaTheme="majorEastAsia" w:hAnsiTheme="minorHAnsi" w:cstheme="majorBidi"/>
      <w:i/>
      <w:iCs/>
      <w:color w:val="595959" w:themeColor="text1" w:themeTint="A6"/>
      <w:sz w:val="20"/>
    </w:rPr>
  </w:style>
  <w:style w:type="character" w:customStyle="1" w:styleId="Heading7Char">
    <w:name w:val="Heading 7 Char"/>
    <w:basedOn w:val="DefaultParagraphFont"/>
    <w:link w:val="Heading7"/>
    <w:uiPriority w:val="9"/>
    <w:semiHidden/>
    <w:rsid w:val="005D7CE9"/>
    <w:rPr>
      <w:rFonts w:asciiTheme="minorHAnsi" w:eastAsiaTheme="majorEastAsia" w:hAnsiTheme="minorHAnsi" w:cstheme="majorBidi"/>
      <w:color w:val="595959" w:themeColor="text1" w:themeTint="A6"/>
      <w:sz w:val="20"/>
    </w:rPr>
  </w:style>
  <w:style w:type="character" w:customStyle="1" w:styleId="Heading8Char">
    <w:name w:val="Heading 8 Char"/>
    <w:basedOn w:val="DefaultParagraphFont"/>
    <w:link w:val="Heading8"/>
    <w:uiPriority w:val="9"/>
    <w:semiHidden/>
    <w:rsid w:val="005D7CE9"/>
    <w:rPr>
      <w:rFonts w:asciiTheme="minorHAnsi" w:eastAsiaTheme="majorEastAsia" w:hAnsiTheme="minorHAnsi" w:cstheme="majorBidi"/>
      <w:i/>
      <w:iCs/>
      <w:color w:val="272727" w:themeColor="text1" w:themeTint="D8"/>
      <w:sz w:val="20"/>
    </w:rPr>
  </w:style>
  <w:style w:type="character" w:customStyle="1" w:styleId="Heading9Char">
    <w:name w:val="Heading 9 Char"/>
    <w:basedOn w:val="DefaultParagraphFont"/>
    <w:link w:val="Heading9"/>
    <w:uiPriority w:val="9"/>
    <w:semiHidden/>
    <w:rsid w:val="005D7CE9"/>
    <w:rPr>
      <w:rFonts w:asciiTheme="minorHAnsi" w:eastAsiaTheme="majorEastAsia" w:hAnsiTheme="minorHAnsi" w:cstheme="majorBidi"/>
      <w:color w:val="272727" w:themeColor="text1" w:themeTint="D8"/>
      <w:sz w:val="20"/>
    </w:rPr>
  </w:style>
  <w:style w:type="paragraph" w:styleId="Title">
    <w:name w:val="Title"/>
    <w:basedOn w:val="Normal"/>
    <w:next w:val="Normal"/>
    <w:link w:val="TitleChar"/>
    <w:uiPriority w:val="10"/>
    <w:semiHidden/>
    <w:qFormat/>
    <w:locked/>
    <w:rsid w:val="005C1A8C"/>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semiHidden/>
    <w:rsid w:val="005D7CE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semiHidden/>
    <w:qFormat/>
    <w:locked/>
    <w:rsid w:val="005C1A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5D7CE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semiHidden/>
    <w:qFormat/>
    <w:locked/>
    <w:rsid w:val="005C1A8C"/>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5D7CE9"/>
    <w:rPr>
      <w:rFonts w:asciiTheme="minorHAnsi" w:hAnsiTheme="minorHAnsi"/>
      <w:i/>
      <w:iCs/>
      <w:color w:val="404040" w:themeColor="text1" w:themeTint="BF"/>
      <w:sz w:val="20"/>
    </w:rPr>
  </w:style>
  <w:style w:type="paragraph" w:styleId="ListParagraph">
    <w:name w:val="List Paragraph"/>
    <w:basedOn w:val="Normal"/>
    <w:uiPriority w:val="34"/>
    <w:qFormat/>
    <w:locked/>
    <w:rsid w:val="00A479BA"/>
    <w:pPr>
      <w:numPr>
        <w:numId w:val="6"/>
      </w:numPr>
      <w:spacing w:before="60" w:after="60"/>
      <w:ind w:left="142" w:hanging="142"/>
    </w:pPr>
  </w:style>
  <w:style w:type="character" w:styleId="IntenseEmphasis">
    <w:name w:val="Intense Emphasis"/>
    <w:basedOn w:val="DefaultParagraphFont"/>
    <w:uiPriority w:val="21"/>
    <w:semiHidden/>
    <w:qFormat/>
    <w:locked/>
    <w:rsid w:val="005C1A8C"/>
    <w:rPr>
      <w:i/>
      <w:iCs/>
      <w:color w:val="8E1019" w:themeColor="accent1" w:themeShade="BF"/>
    </w:rPr>
  </w:style>
  <w:style w:type="paragraph" w:styleId="IntenseQuote">
    <w:name w:val="Intense Quote"/>
    <w:basedOn w:val="Normal"/>
    <w:next w:val="Normal"/>
    <w:link w:val="IntenseQuoteChar"/>
    <w:uiPriority w:val="30"/>
    <w:semiHidden/>
    <w:qFormat/>
    <w:locked/>
    <w:rsid w:val="005C1A8C"/>
    <w:pPr>
      <w:pBdr>
        <w:top w:val="single" w:sz="4" w:space="10" w:color="8E1019" w:themeColor="accent1" w:themeShade="BF"/>
        <w:bottom w:val="single" w:sz="4" w:space="10" w:color="8E1019" w:themeColor="accent1" w:themeShade="BF"/>
      </w:pBdr>
      <w:spacing w:before="360" w:after="360"/>
      <w:ind w:left="864" w:right="864"/>
      <w:jc w:val="center"/>
    </w:pPr>
    <w:rPr>
      <w:i/>
      <w:iCs/>
      <w:color w:val="8E1019" w:themeColor="accent1" w:themeShade="BF"/>
    </w:rPr>
  </w:style>
  <w:style w:type="character" w:customStyle="1" w:styleId="IntenseQuoteChar">
    <w:name w:val="Intense Quote Char"/>
    <w:basedOn w:val="DefaultParagraphFont"/>
    <w:link w:val="IntenseQuote"/>
    <w:uiPriority w:val="30"/>
    <w:semiHidden/>
    <w:rsid w:val="005D7CE9"/>
    <w:rPr>
      <w:rFonts w:asciiTheme="minorHAnsi" w:hAnsiTheme="minorHAnsi"/>
      <w:i/>
      <w:iCs/>
      <w:color w:val="8E1019" w:themeColor="accent1" w:themeShade="BF"/>
      <w:sz w:val="20"/>
    </w:rPr>
  </w:style>
  <w:style w:type="character" w:styleId="IntenseReference">
    <w:name w:val="Intense Reference"/>
    <w:basedOn w:val="DefaultParagraphFont"/>
    <w:uiPriority w:val="32"/>
    <w:semiHidden/>
    <w:qFormat/>
    <w:locked/>
    <w:rsid w:val="005C1A8C"/>
    <w:rPr>
      <w:b/>
      <w:bCs/>
      <w:smallCaps/>
      <w:color w:val="8E1019" w:themeColor="accent1" w:themeShade="BF"/>
      <w:spacing w:val="5"/>
    </w:rPr>
  </w:style>
  <w:style w:type="paragraph" w:styleId="Header">
    <w:name w:val="header"/>
    <w:basedOn w:val="Normal"/>
    <w:link w:val="HeaderChar"/>
    <w:uiPriority w:val="99"/>
    <w:semiHidden/>
    <w:locked/>
    <w:rsid w:val="005C1A8C"/>
    <w:pPr>
      <w:tabs>
        <w:tab w:val="center" w:pos="4513"/>
        <w:tab w:val="right" w:pos="9026"/>
      </w:tabs>
      <w:spacing w:after="0"/>
    </w:pPr>
  </w:style>
  <w:style w:type="character" w:customStyle="1" w:styleId="HeaderChar">
    <w:name w:val="Header Char"/>
    <w:basedOn w:val="DefaultParagraphFont"/>
    <w:link w:val="Header"/>
    <w:uiPriority w:val="99"/>
    <w:semiHidden/>
    <w:rsid w:val="005D7CE9"/>
    <w:rPr>
      <w:rFonts w:asciiTheme="minorHAnsi" w:hAnsiTheme="minorHAnsi"/>
      <w:sz w:val="20"/>
    </w:rPr>
  </w:style>
  <w:style w:type="paragraph" w:styleId="Footer">
    <w:name w:val="footer"/>
    <w:basedOn w:val="Normal"/>
    <w:link w:val="FooterChar"/>
    <w:uiPriority w:val="99"/>
    <w:semiHidden/>
    <w:locked/>
    <w:rsid w:val="00292CF6"/>
    <w:pPr>
      <w:tabs>
        <w:tab w:val="center" w:pos="4513"/>
        <w:tab w:val="right" w:pos="9026"/>
      </w:tabs>
      <w:spacing w:after="0"/>
      <w:jc w:val="center"/>
    </w:pPr>
    <w:rPr>
      <w:rFonts w:asciiTheme="majorHAnsi" w:hAnsiTheme="majorHAnsi"/>
      <w:b/>
      <w:bCs/>
      <w:caps/>
      <w:color w:val="404040" w:themeColor="text1" w:themeTint="BF"/>
      <w:sz w:val="14"/>
      <w:szCs w:val="14"/>
    </w:rPr>
  </w:style>
  <w:style w:type="character" w:customStyle="1" w:styleId="FooterChar">
    <w:name w:val="Footer Char"/>
    <w:basedOn w:val="DefaultParagraphFont"/>
    <w:link w:val="Footer"/>
    <w:uiPriority w:val="99"/>
    <w:semiHidden/>
    <w:rsid w:val="005D7CE9"/>
    <w:rPr>
      <w:rFonts w:asciiTheme="majorHAnsi" w:hAnsiTheme="majorHAnsi"/>
      <w:b/>
      <w:bCs/>
      <w:caps/>
      <w:color w:val="404040" w:themeColor="text1" w:themeTint="BF"/>
      <w:sz w:val="14"/>
      <w:szCs w:val="14"/>
    </w:rPr>
  </w:style>
  <w:style w:type="table" w:styleId="TableGrid">
    <w:name w:val="Table Grid"/>
    <w:basedOn w:val="TableNormal"/>
    <w:uiPriority w:val="39"/>
    <w:locked/>
    <w:rsid w:val="005D7CE9"/>
    <w:pPr>
      <w:spacing w:before="0" w:after="0"/>
    </w:pPr>
    <w:rPr>
      <w:rFonts w:asciiTheme="minorHAnsi" w:hAnsiTheme="minorHAnsi"/>
      <w:sz w:val="20"/>
    </w:rPr>
    <w:tblPr>
      <w:tblCellMar>
        <w:left w:w="0" w:type="dxa"/>
        <w:right w:w="0" w:type="dxa"/>
      </w:tblCellMar>
    </w:tblPr>
  </w:style>
  <w:style w:type="paragraph" w:customStyle="1" w:styleId="bodycopy">
    <w:name w:val="body copy"/>
    <w:basedOn w:val="Normal"/>
    <w:uiPriority w:val="99"/>
    <w:semiHidden/>
    <w:rsid w:val="00292CF6"/>
    <w:pPr>
      <w:suppressAutoHyphens/>
      <w:autoSpaceDE w:val="0"/>
      <w:autoSpaceDN w:val="0"/>
      <w:adjustRightInd w:val="0"/>
      <w:spacing w:after="0"/>
      <w:textAlignment w:val="center"/>
    </w:pPr>
    <w:rPr>
      <w:rFonts w:ascii="Source Sans Pro Light" w:hAnsi="Source Sans Pro Light" w:cs="Source Sans Pro Light"/>
      <w:spacing w:val="-1"/>
      <w:kern w:val="0"/>
      <w:szCs w:val="20"/>
      <w:lang w:val="en-US"/>
    </w:rPr>
  </w:style>
  <w:style w:type="paragraph" w:customStyle="1" w:styleId="Unlocked">
    <w:name w:val="Unlocked"/>
    <w:uiPriority w:val="99"/>
    <w:semiHidden/>
    <w:locked/>
    <w:rsid w:val="00707230"/>
    <w:pPr>
      <w:autoSpaceDE w:val="0"/>
      <w:autoSpaceDN w:val="0"/>
      <w:adjustRightInd w:val="0"/>
      <w:spacing w:before="0" w:after="0" w:line="360" w:lineRule="auto"/>
      <w:jc w:val="center"/>
      <w:textAlignment w:val="center"/>
    </w:pPr>
    <w:rPr>
      <w:rFonts w:asciiTheme="majorHAnsi" w:hAnsiTheme="majorHAnsi"/>
      <w:kern w:val="0"/>
      <w:szCs w:val="24"/>
      <w:lang w:val="en-US"/>
    </w:rPr>
  </w:style>
  <w:style w:type="character" w:styleId="Hyperlink">
    <w:name w:val="Hyperlink"/>
    <w:basedOn w:val="DefaultParagraphFont"/>
    <w:uiPriority w:val="99"/>
    <w:semiHidden/>
    <w:locked/>
    <w:rsid w:val="005C1A8C"/>
    <w:rPr>
      <w:color w:val="0044D6"/>
      <w:u w:val="thick"/>
    </w:rPr>
  </w:style>
  <w:style w:type="character" w:styleId="PlaceholderText">
    <w:name w:val="Placeholder Text"/>
    <w:basedOn w:val="DefaultParagraphFont"/>
    <w:uiPriority w:val="99"/>
    <w:semiHidden/>
    <w:locked/>
    <w:rsid w:val="00292CF6"/>
    <w:rPr>
      <w:color w:val="666666"/>
    </w:rPr>
  </w:style>
  <w:style w:type="character" w:styleId="Strong">
    <w:name w:val="Strong"/>
    <w:qFormat/>
    <w:locked/>
    <w:rsid w:val="00277DF0"/>
    <w:rPr>
      <w:rFonts w:ascii="Source Sans Pro" w:hAnsi="Source Sans Pro" w:cs="Source Sans Pro"/>
      <w:b/>
      <w:bCs/>
      <w:color w:val="404040" w:themeColor="text1" w:themeTint="BF"/>
      <w:spacing w:val="-1"/>
      <w:kern w:val="0"/>
      <w:sz w:val="20"/>
      <w:szCs w:val="20"/>
      <w:lang w:val="en-US"/>
    </w:rPr>
  </w:style>
  <w:style w:type="paragraph" w:customStyle="1" w:styleId="Gap">
    <w:name w:val="Gap"/>
    <w:basedOn w:val="Normal"/>
    <w:qFormat/>
    <w:rsid w:val="00632E74"/>
    <w:pPr>
      <w:spacing w:after="0" w:line="240" w:lineRule="auto"/>
    </w:pPr>
    <w:rPr>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General"/>
          <w:gallery w:val="placeholder"/>
        </w:category>
        <w:types>
          <w:type w:val="bbPlcHdr"/>
        </w:types>
        <w:behaviors>
          <w:behavior w:val="content"/>
        </w:behaviors>
        <w:guid w:val="{FCB9EA7E-00C8-4645-82DF-F93EC5A0F0CD}"/>
      </w:docPartPr>
      <w:docPartBody>
        <w:p w:rsidR="00C73D1D" w:rsidRDefault="00215734">
          <w:r w:rsidRPr="008C7A47">
            <w:rPr>
              <w:rStyle w:val="PlaceholderText"/>
            </w:rPr>
            <w:t>Click or tap to enter a date.</w:t>
          </w:r>
        </w:p>
      </w:docPartBody>
    </w:docPart>
    <w:docPart>
      <w:docPartPr>
        <w:name w:val="FFDF75030A6246ECBB9A1BFEB9767FDD"/>
        <w:category>
          <w:name w:val="General"/>
          <w:gallery w:val="placeholder"/>
        </w:category>
        <w:types>
          <w:type w:val="bbPlcHdr"/>
        </w:types>
        <w:behaviors>
          <w:behavior w:val="content"/>
        </w:behaviors>
        <w:guid w:val="{A0E72200-4E99-49B5-A0EC-9E4DA2715220}"/>
      </w:docPartPr>
      <w:docPartBody>
        <w:p w:rsidR="00C73D1D" w:rsidRDefault="00215734" w:rsidP="00215734">
          <w:pPr>
            <w:pStyle w:val="FFDF75030A6246ECBB9A1BFEB9767FDD24"/>
          </w:pPr>
          <w:r w:rsidRPr="00277DF0">
            <w:rPr>
              <w:rStyle w:val="Strong"/>
              <w:color w:val="156082" w:themeColor="accent1"/>
              <w:szCs w:val="18"/>
            </w:rPr>
            <w:t>(Doctor’s Name)</w:t>
          </w:r>
        </w:p>
      </w:docPartBody>
    </w:docPart>
    <w:docPart>
      <w:docPartPr>
        <w:name w:val="56667EDBC8054D3486444BE84C34F5B4"/>
        <w:category>
          <w:name w:val="General"/>
          <w:gallery w:val="placeholder"/>
        </w:category>
        <w:types>
          <w:type w:val="bbPlcHdr"/>
        </w:types>
        <w:behaviors>
          <w:behavior w:val="content"/>
        </w:behaviors>
        <w:guid w:val="{6C590600-F7CD-458B-B6FD-5422F4AC064B}"/>
      </w:docPartPr>
      <w:docPartBody>
        <w:p w:rsidR="00C73D1D" w:rsidRDefault="00215734" w:rsidP="00215734">
          <w:pPr>
            <w:pStyle w:val="56667EDBC8054D3486444BE84C34F5B420"/>
          </w:pPr>
          <w:r w:rsidRPr="00277DF0">
            <w:rPr>
              <w:color w:val="156082" w:themeColor="accent1"/>
            </w:rPr>
            <w:t>(Medical Practice Name)</w:t>
          </w:r>
        </w:p>
      </w:docPartBody>
    </w:docPart>
    <w:docPart>
      <w:docPartPr>
        <w:name w:val="78C06B5129EB49C888A57CEC0C569751"/>
        <w:category>
          <w:name w:val="General"/>
          <w:gallery w:val="placeholder"/>
        </w:category>
        <w:types>
          <w:type w:val="bbPlcHdr"/>
        </w:types>
        <w:behaviors>
          <w:behavior w:val="content"/>
        </w:behaviors>
        <w:guid w:val="{11B4243F-9404-45AC-B6DB-97ED21A15ADB}"/>
      </w:docPartPr>
      <w:docPartBody>
        <w:p w:rsidR="00C73D1D" w:rsidRDefault="00215734" w:rsidP="00215734">
          <w:pPr>
            <w:pStyle w:val="78C06B5129EB49C888A57CEC0C56975119"/>
          </w:pPr>
          <w:r w:rsidRPr="00277DF0">
            <w:rPr>
              <w:rStyle w:val="PlaceholderText"/>
              <w:color w:val="156082" w:themeColor="accent1"/>
            </w:rPr>
            <w:t>(Address)</w:t>
          </w:r>
        </w:p>
      </w:docPartBody>
    </w:docPart>
    <w:docPart>
      <w:docPartPr>
        <w:name w:val="AE3E6FB0008B44A49FD57A45F8B441BB"/>
        <w:category>
          <w:name w:val="General"/>
          <w:gallery w:val="placeholder"/>
        </w:category>
        <w:types>
          <w:type w:val="bbPlcHdr"/>
        </w:types>
        <w:behaviors>
          <w:behavior w:val="content"/>
        </w:behaviors>
        <w:guid w:val="{A72DC940-BC36-4734-A999-63EE6C3AFF23}"/>
      </w:docPartPr>
      <w:docPartBody>
        <w:p w:rsidR="00C73D1D" w:rsidRDefault="00215734" w:rsidP="00215734">
          <w:pPr>
            <w:pStyle w:val="AE3E6FB0008B44A49FD57A45F8B441BB17"/>
          </w:pPr>
          <w:r w:rsidRPr="00277DF0">
            <w:rPr>
              <w:rStyle w:val="Strong"/>
              <w:color w:val="156082" w:themeColor="accent1"/>
            </w:rPr>
            <w:t>(Your Name)</w:t>
          </w:r>
        </w:p>
      </w:docPartBody>
    </w:docPart>
    <w:docPart>
      <w:docPartPr>
        <w:name w:val="D32EA5D3D7334AA59C9A72FB8D72517D"/>
        <w:category>
          <w:name w:val="General"/>
          <w:gallery w:val="placeholder"/>
        </w:category>
        <w:types>
          <w:type w:val="bbPlcHdr"/>
        </w:types>
        <w:behaviors>
          <w:behavior w:val="content"/>
        </w:behaviors>
        <w:guid w:val="{063F8C73-A044-4171-87CC-086018235933}"/>
      </w:docPartPr>
      <w:docPartBody>
        <w:p w:rsidR="00C73D1D" w:rsidRDefault="00215734" w:rsidP="00215734">
          <w:pPr>
            <w:pStyle w:val="D32EA5D3D7334AA59C9A72FB8D72517D15"/>
          </w:pPr>
          <w:r w:rsidRPr="00277DF0">
            <w:rPr>
              <w:color w:val="156082" w:themeColor="accent1"/>
            </w:rPr>
            <w:t>(Employer’s Name)</w:t>
          </w:r>
        </w:p>
      </w:docPartBody>
    </w:docPart>
    <w:docPart>
      <w:docPartPr>
        <w:name w:val="BB1E1D45B904406DBAC0D22F2D52D46E"/>
        <w:category>
          <w:name w:val="General"/>
          <w:gallery w:val="placeholder"/>
        </w:category>
        <w:types>
          <w:type w:val="bbPlcHdr"/>
        </w:types>
        <w:behaviors>
          <w:behavior w:val="content"/>
        </w:behaviors>
        <w:guid w:val="{EA135827-DED7-4CF5-A71B-A3202611F5FE}"/>
      </w:docPartPr>
      <w:docPartBody>
        <w:p w:rsidR="00C73D1D" w:rsidRDefault="00215734" w:rsidP="00215734">
          <w:pPr>
            <w:pStyle w:val="BB1E1D45B904406DBAC0D22F2D52D46E13"/>
          </w:pPr>
          <w:r w:rsidRPr="00277DF0">
            <w:rPr>
              <w:color w:val="156082" w:themeColor="accent1"/>
            </w:rPr>
            <w:t>(Email Address)</w:t>
          </w:r>
        </w:p>
      </w:docPartBody>
    </w:docPart>
    <w:docPart>
      <w:docPartPr>
        <w:name w:val="627492FC87874F6D9EDCB2EB61324337"/>
        <w:category>
          <w:name w:val="General"/>
          <w:gallery w:val="placeholder"/>
        </w:category>
        <w:types>
          <w:type w:val="bbPlcHdr"/>
        </w:types>
        <w:behaviors>
          <w:behavior w:val="content"/>
        </w:behaviors>
        <w:guid w:val="{8409F2D3-4792-4B3D-9C85-7B2AABC3EF65}"/>
      </w:docPartPr>
      <w:docPartBody>
        <w:p w:rsidR="00C73D1D" w:rsidRDefault="00215734" w:rsidP="00215734">
          <w:pPr>
            <w:pStyle w:val="627492FC87874F6D9EDCB2EB6132433711"/>
          </w:pPr>
          <w:r w:rsidRPr="00277DF0">
            <w:rPr>
              <w:color w:val="156082" w:themeColor="accent1"/>
            </w:rPr>
            <w:t>(Phone Number)</w:t>
          </w:r>
        </w:p>
      </w:docPartBody>
    </w:docPart>
    <w:docPart>
      <w:docPartPr>
        <w:name w:val="00F57A797B334D0086DF07717BC6E2F8"/>
        <w:category>
          <w:name w:val="General"/>
          <w:gallery w:val="placeholder"/>
        </w:category>
        <w:types>
          <w:type w:val="bbPlcHdr"/>
        </w:types>
        <w:behaviors>
          <w:behavior w:val="content"/>
        </w:behaviors>
        <w:guid w:val="{65025FBE-4EE0-4706-B3FD-2CEA15E865C3}"/>
      </w:docPartPr>
      <w:docPartBody>
        <w:p w:rsidR="00C73D1D" w:rsidRDefault="00215734" w:rsidP="00215734">
          <w:pPr>
            <w:pStyle w:val="00F57A797B334D0086DF07717BC6E2F810"/>
          </w:pPr>
          <w:r w:rsidRPr="00277DF0">
            <w:rPr>
              <w:color w:val="156082" w:themeColor="accent1"/>
            </w:rPr>
            <w:t>(Doctor’s name)</w:t>
          </w:r>
        </w:p>
      </w:docPartBody>
    </w:docPart>
    <w:docPart>
      <w:docPartPr>
        <w:name w:val="5CC179AACA4F41F4BFB28318A9D75941"/>
        <w:category>
          <w:name w:val="General"/>
          <w:gallery w:val="placeholder"/>
        </w:category>
        <w:types>
          <w:type w:val="bbPlcHdr"/>
        </w:types>
        <w:behaviors>
          <w:behavior w:val="content"/>
        </w:behaviors>
        <w:guid w:val="{DA64FB3E-070C-476F-B93D-E208B92166C4}"/>
      </w:docPartPr>
      <w:docPartBody>
        <w:p w:rsidR="00C73D1D" w:rsidRDefault="00215734" w:rsidP="00215734">
          <w:pPr>
            <w:pStyle w:val="5CC179AACA4F41F4BFB28318A9D759419"/>
          </w:pPr>
          <w:r w:rsidRPr="00277DF0">
            <w:rPr>
              <w:rStyle w:val="Strong"/>
              <w:color w:val="156082" w:themeColor="accent1"/>
            </w:rPr>
            <w:t>(Injured Worker’s Full Name)</w:t>
          </w:r>
        </w:p>
      </w:docPartBody>
    </w:docPart>
    <w:docPart>
      <w:docPartPr>
        <w:name w:val="C35F457C74844EA885A396D6C04843A6"/>
        <w:category>
          <w:name w:val="General"/>
          <w:gallery w:val="placeholder"/>
        </w:category>
        <w:types>
          <w:type w:val="bbPlcHdr"/>
        </w:types>
        <w:behaviors>
          <w:behavior w:val="content"/>
        </w:behaviors>
        <w:guid w:val="{3919D952-827A-4C05-8603-F845A450E72D}"/>
      </w:docPartPr>
      <w:docPartBody>
        <w:p w:rsidR="00C73D1D" w:rsidRDefault="00215734" w:rsidP="00215734">
          <w:pPr>
            <w:pStyle w:val="C35F457C74844EA885A396D6C04843A68"/>
          </w:pPr>
          <w:r w:rsidRPr="00277DF0">
            <w:rPr>
              <w:color w:val="156082" w:themeColor="accent1"/>
            </w:rPr>
            <w:t>(injured worker’s name)</w:t>
          </w:r>
        </w:p>
      </w:docPartBody>
    </w:docPart>
    <w:docPart>
      <w:docPartPr>
        <w:name w:val="809C6EE2458A40478512135485ED7CC2"/>
        <w:category>
          <w:name w:val="General"/>
          <w:gallery w:val="placeholder"/>
        </w:category>
        <w:types>
          <w:type w:val="bbPlcHdr"/>
        </w:types>
        <w:behaviors>
          <w:behavior w:val="content"/>
        </w:behaviors>
        <w:guid w:val="{BFCC8859-E2AD-4C4D-AC86-119D354103C0}"/>
      </w:docPartPr>
      <w:docPartBody>
        <w:p w:rsidR="00C73D1D" w:rsidRDefault="00215734" w:rsidP="00215734">
          <w:pPr>
            <w:pStyle w:val="809C6EE2458A40478512135485ED7CC27"/>
          </w:pPr>
          <w:r w:rsidRPr="00277DF0">
            <w:rPr>
              <w:color w:val="156082" w:themeColor="accent1"/>
            </w:rPr>
            <w:t>(description of injury)</w:t>
          </w:r>
        </w:p>
      </w:docPartBody>
    </w:docPart>
    <w:docPart>
      <w:docPartPr>
        <w:name w:val="D853577F76EC453892FA4C1C4AA38682"/>
        <w:category>
          <w:name w:val="General"/>
          <w:gallery w:val="placeholder"/>
        </w:category>
        <w:types>
          <w:type w:val="bbPlcHdr"/>
        </w:types>
        <w:behaviors>
          <w:behavior w:val="content"/>
        </w:behaviors>
        <w:guid w:val="{924287C6-8AEB-4F5F-9303-0766BB9993F4}"/>
      </w:docPartPr>
      <w:docPartBody>
        <w:p w:rsidR="00C73D1D" w:rsidRDefault="00215734" w:rsidP="00215734">
          <w:pPr>
            <w:pStyle w:val="D853577F76EC453892FA4C1C4AA386826"/>
          </w:pPr>
          <w:r w:rsidRPr="00277DF0">
            <w:rPr>
              <w:color w:val="156082" w:themeColor="accent1"/>
            </w:rPr>
            <w:t>(date injury occurred or was estimated to have occurred)</w:t>
          </w:r>
        </w:p>
      </w:docPartBody>
    </w:docPart>
    <w:docPart>
      <w:docPartPr>
        <w:name w:val="813C0B88CC724DCA9CFEA160D6F206C8"/>
        <w:category>
          <w:name w:val="General"/>
          <w:gallery w:val="placeholder"/>
        </w:category>
        <w:types>
          <w:type w:val="bbPlcHdr"/>
        </w:types>
        <w:behaviors>
          <w:behavior w:val="content"/>
        </w:behaviors>
        <w:guid w:val="{9CDFEFBC-56D3-45B7-9E70-A5CC846A6920}"/>
      </w:docPartPr>
      <w:docPartBody>
        <w:p w:rsidR="00C73D1D" w:rsidRDefault="00215734" w:rsidP="00215734">
          <w:pPr>
            <w:pStyle w:val="813C0B88CC724DCA9CFEA160D6F206C84"/>
          </w:pPr>
          <w:r w:rsidRPr="00277DF0">
            <w:rPr>
              <w:color w:val="156082" w:themeColor="accent1"/>
            </w:rPr>
            <w:t>(employer’s name)</w:t>
          </w:r>
        </w:p>
      </w:docPartBody>
    </w:docPart>
    <w:docPart>
      <w:docPartPr>
        <w:name w:val="8963DC753A4A4F6BA2F574D64F288C15"/>
        <w:category>
          <w:name w:val="General"/>
          <w:gallery w:val="placeholder"/>
        </w:category>
        <w:types>
          <w:type w:val="bbPlcHdr"/>
        </w:types>
        <w:behaviors>
          <w:behavior w:val="content"/>
        </w:behaviors>
        <w:guid w:val="{EB2526E9-B509-41CF-A915-7B7FDCB48CB0}"/>
      </w:docPartPr>
      <w:docPartBody>
        <w:p w:rsidR="00C73D1D" w:rsidRDefault="00215734" w:rsidP="00215734">
          <w:pPr>
            <w:pStyle w:val="8963DC753A4A4F6BA2F574D64F288C153"/>
          </w:pPr>
          <w:r w:rsidRPr="00277DF0">
            <w:rPr>
              <w:color w:val="156082" w:themeColor="accent1"/>
            </w:rPr>
            <w:t>(Injured Worker’s Name)</w:t>
          </w:r>
        </w:p>
      </w:docPartBody>
    </w:docPart>
    <w:docPart>
      <w:docPartPr>
        <w:name w:val="F48104E107B74C0BB199FFDC9984662A"/>
        <w:category>
          <w:name w:val="General"/>
          <w:gallery w:val="placeholder"/>
        </w:category>
        <w:types>
          <w:type w:val="bbPlcHdr"/>
        </w:types>
        <w:behaviors>
          <w:behavior w:val="content"/>
        </w:behaviors>
        <w:guid w:val="{4D6CC117-5824-4F4A-B5E9-5DCA4E12DC03}"/>
      </w:docPartPr>
      <w:docPartBody>
        <w:p w:rsidR="00C73D1D" w:rsidRDefault="00215734" w:rsidP="00215734">
          <w:pPr>
            <w:pStyle w:val="F48104E107B74C0BB199FFDC9984662A3"/>
          </w:pPr>
          <w:r w:rsidRPr="00277DF0">
            <w:rPr>
              <w:color w:val="156082" w:themeColor="accent1"/>
            </w:rPr>
            <w:t>(Job Description/Job Dictionary)</w:t>
          </w:r>
        </w:p>
      </w:docPartBody>
    </w:docPart>
    <w:docPart>
      <w:docPartPr>
        <w:name w:val="42C899C7483E40C18C60469D05FA344E"/>
        <w:category>
          <w:name w:val="General"/>
          <w:gallery w:val="placeholder"/>
        </w:category>
        <w:types>
          <w:type w:val="bbPlcHdr"/>
        </w:types>
        <w:behaviors>
          <w:behavior w:val="content"/>
        </w:behaviors>
        <w:guid w:val="{C546B59A-A3C4-47EC-816E-A84722369144}"/>
      </w:docPartPr>
      <w:docPartBody>
        <w:p w:rsidR="00C73D1D" w:rsidRDefault="00215734" w:rsidP="00215734">
          <w:pPr>
            <w:pStyle w:val="42C899C7483E40C18C60469D05FA344E2"/>
          </w:pPr>
          <w:r w:rsidRPr="00277DF0">
            <w:rPr>
              <w:color w:val="156082" w:themeColor="accent1"/>
            </w:rPr>
            <w:t>(injured worker’s name)</w:t>
          </w:r>
        </w:p>
      </w:docPartBody>
    </w:docPart>
    <w:docPart>
      <w:docPartPr>
        <w:name w:val="605BC29CAE854E9492ED18EE9E560242"/>
        <w:category>
          <w:name w:val="General"/>
          <w:gallery w:val="placeholder"/>
        </w:category>
        <w:types>
          <w:type w:val="bbPlcHdr"/>
        </w:types>
        <w:behaviors>
          <w:behavior w:val="content"/>
        </w:behaviors>
        <w:guid w:val="{FB347AC7-B134-4582-9B08-3C6A897B7AF0}"/>
      </w:docPartPr>
      <w:docPartBody>
        <w:p w:rsidR="00C73D1D" w:rsidRDefault="00215734" w:rsidP="00215734">
          <w:pPr>
            <w:pStyle w:val="605BC29CAE854E9492ED18EE9E5602421"/>
          </w:pPr>
          <w:r w:rsidRPr="00277DF0">
            <w:rPr>
              <w:rStyle w:val="Strong"/>
              <w:color w:val="156082" w:themeColor="accent1"/>
            </w:rPr>
            <w:t>(Coordinator full name)</w:t>
          </w:r>
          <w:r>
            <w:rPr>
              <w:rStyle w:val="Strong"/>
              <w:color w:val="156082" w:themeColor="accent1"/>
            </w:rPr>
            <w:t xml:space="preserve"> </w:t>
          </w:r>
        </w:p>
      </w:docPartBody>
    </w:docPart>
    <w:docPart>
      <w:docPartPr>
        <w:name w:val="59C56AE6FCAD4AB8BFB2832BCC0294F6"/>
        <w:category>
          <w:name w:val="General"/>
          <w:gallery w:val="placeholder"/>
        </w:category>
        <w:types>
          <w:type w:val="bbPlcHdr"/>
        </w:types>
        <w:behaviors>
          <w:behavior w:val="content"/>
        </w:behaviors>
        <w:guid w:val="{DC474239-0456-4019-B91B-B793000C764B}"/>
      </w:docPartPr>
      <w:docPartBody>
        <w:p w:rsidR="00C73D1D" w:rsidRDefault="00215734" w:rsidP="00215734">
          <w:pPr>
            <w:pStyle w:val="59C56AE6FCAD4AB8BFB2832BCC0294F6"/>
          </w:pPr>
          <w:r w:rsidRPr="00277DF0">
            <w:rPr>
              <w:color w:val="156082" w:themeColor="accent1"/>
            </w:rPr>
            <w:t>(Employers name)</w:t>
          </w:r>
          <w:r>
            <w:rPr>
              <w:color w:val="156082" w:themeColor="accent1"/>
            </w:rPr>
            <w:t xml:space="preserve"> </w:t>
          </w:r>
        </w:p>
      </w:docPartBody>
    </w:docPart>
    <w:docPart>
      <w:docPartPr>
        <w:name w:val="7821805707C44A2ABB48D6F7D8465BC9"/>
        <w:category>
          <w:name w:val="General"/>
          <w:gallery w:val="placeholder"/>
        </w:category>
        <w:types>
          <w:type w:val="bbPlcHdr"/>
        </w:types>
        <w:behaviors>
          <w:behavior w:val="content"/>
        </w:behaviors>
        <w:guid w:val="{B5C6E9D8-AEB4-4F85-92FD-CABD65EF15B4}"/>
      </w:docPartPr>
      <w:docPartBody>
        <w:p w:rsidR="00000000" w:rsidRDefault="0020793C" w:rsidP="0020793C">
          <w:pPr>
            <w:pStyle w:val="7821805707C44A2ABB48D6F7D8465BC9"/>
          </w:pPr>
          <w:r w:rsidRPr="00277DF0">
            <w:rPr>
              <w:color w:val="156082" w:themeColor="accent1"/>
            </w:rPr>
            <w:t>(injured worker’s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ource Sans Pro Light">
    <w:panose1 w:val="020B0403030403020204"/>
    <w:charset w:val="00"/>
    <w:family w:val="swiss"/>
    <w:notTrueType/>
    <w:pitch w:val="variable"/>
    <w:sig w:usb0="20000007" w:usb1="00000001" w:usb2="00000000" w:usb3="00000000" w:csb0="00000193" w:csb1="00000000"/>
  </w:font>
  <w:font w:name="Aptos">
    <w:charset w:val="00"/>
    <w:family w:val="swiss"/>
    <w:pitch w:val="variable"/>
    <w:sig w:usb0="20000287" w:usb1="00000003" w:usb2="00000000" w:usb3="00000000" w:csb0="0000019F" w:csb1="00000000"/>
  </w:font>
  <w:font w:name="Source Sans Pro">
    <w:panose1 w:val="020B0503030403020204"/>
    <w:charset w:val="00"/>
    <w:family w:val="swiss"/>
    <w:notTrueType/>
    <w:pitch w:val="variable"/>
    <w:sig w:usb0="20000007" w:usb1="00000001" w:usb2="00000000" w:usb3="00000000" w:csb0="0000019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44"/>
    <w:rsid w:val="000F692F"/>
    <w:rsid w:val="0020793C"/>
    <w:rsid w:val="00215272"/>
    <w:rsid w:val="00215734"/>
    <w:rsid w:val="002750D4"/>
    <w:rsid w:val="00275291"/>
    <w:rsid w:val="00363A69"/>
    <w:rsid w:val="003811D6"/>
    <w:rsid w:val="003826F4"/>
    <w:rsid w:val="003E32A8"/>
    <w:rsid w:val="003F08CA"/>
    <w:rsid w:val="00426847"/>
    <w:rsid w:val="00460137"/>
    <w:rsid w:val="0046115F"/>
    <w:rsid w:val="004816B0"/>
    <w:rsid w:val="005B1F3E"/>
    <w:rsid w:val="006E663A"/>
    <w:rsid w:val="00733B7B"/>
    <w:rsid w:val="00756922"/>
    <w:rsid w:val="009B436C"/>
    <w:rsid w:val="00B90E45"/>
    <w:rsid w:val="00C200FB"/>
    <w:rsid w:val="00C464A5"/>
    <w:rsid w:val="00C73D1D"/>
    <w:rsid w:val="00C84344"/>
    <w:rsid w:val="00D46F80"/>
    <w:rsid w:val="00E00434"/>
    <w:rsid w:val="00E34F6B"/>
    <w:rsid w:val="00F1231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5734"/>
    <w:rPr>
      <w:color w:val="666666"/>
    </w:rPr>
  </w:style>
  <w:style w:type="character" w:styleId="Strong">
    <w:name w:val="Strong"/>
    <w:qFormat/>
    <w:rsid w:val="00215734"/>
    <w:rPr>
      <w:rFonts w:ascii="Source Sans Pro" w:hAnsi="Source Sans Pro" w:cs="Source Sans Pro"/>
      <w:b/>
      <w:bCs/>
      <w:color w:val="404040" w:themeColor="text1" w:themeTint="BF"/>
      <w:spacing w:val="-1"/>
      <w:kern w:val="0"/>
      <w:sz w:val="20"/>
      <w:szCs w:val="20"/>
      <w:lang w:val="en-US"/>
    </w:rPr>
  </w:style>
  <w:style w:type="paragraph" w:customStyle="1" w:styleId="FFDF75030A6246ECBB9A1BFEB9767FDD24">
    <w:name w:val="FFDF75030A6246ECBB9A1BFEB9767FDD24"/>
    <w:rsid w:val="00215734"/>
    <w:pPr>
      <w:spacing w:after="120" w:line="280" w:lineRule="atLeast"/>
    </w:pPr>
    <w:rPr>
      <w:rFonts w:eastAsiaTheme="minorHAnsi"/>
      <w:color w:val="000000"/>
      <w:sz w:val="20"/>
      <w:szCs w:val="22"/>
      <w:lang w:eastAsia="en-US"/>
    </w:rPr>
  </w:style>
  <w:style w:type="paragraph" w:customStyle="1" w:styleId="56667EDBC8054D3486444BE84C34F5B420">
    <w:name w:val="56667EDBC8054D3486444BE84C34F5B420"/>
    <w:rsid w:val="00215734"/>
    <w:pPr>
      <w:spacing w:after="120" w:line="280" w:lineRule="atLeast"/>
    </w:pPr>
    <w:rPr>
      <w:rFonts w:eastAsiaTheme="minorHAnsi"/>
      <w:color w:val="000000"/>
      <w:sz w:val="20"/>
      <w:szCs w:val="22"/>
      <w:lang w:eastAsia="en-US"/>
    </w:rPr>
  </w:style>
  <w:style w:type="paragraph" w:customStyle="1" w:styleId="78C06B5129EB49C888A57CEC0C56975119">
    <w:name w:val="78C06B5129EB49C888A57CEC0C56975119"/>
    <w:rsid w:val="00215734"/>
    <w:pPr>
      <w:spacing w:after="120" w:line="280" w:lineRule="atLeast"/>
    </w:pPr>
    <w:rPr>
      <w:rFonts w:eastAsiaTheme="minorHAnsi"/>
      <w:color w:val="000000"/>
      <w:sz w:val="20"/>
      <w:szCs w:val="22"/>
      <w:lang w:eastAsia="en-US"/>
    </w:rPr>
  </w:style>
  <w:style w:type="paragraph" w:customStyle="1" w:styleId="AE3E6FB0008B44A49FD57A45F8B441BB17">
    <w:name w:val="AE3E6FB0008B44A49FD57A45F8B441BB17"/>
    <w:rsid w:val="00215734"/>
    <w:pPr>
      <w:spacing w:after="120" w:line="280" w:lineRule="atLeast"/>
    </w:pPr>
    <w:rPr>
      <w:rFonts w:eastAsiaTheme="minorHAnsi"/>
      <w:color w:val="000000"/>
      <w:sz w:val="20"/>
      <w:szCs w:val="22"/>
      <w:lang w:eastAsia="en-US"/>
    </w:rPr>
  </w:style>
  <w:style w:type="paragraph" w:customStyle="1" w:styleId="D32EA5D3D7334AA59C9A72FB8D72517D15">
    <w:name w:val="D32EA5D3D7334AA59C9A72FB8D72517D15"/>
    <w:rsid w:val="00215734"/>
    <w:pPr>
      <w:spacing w:after="120" w:line="280" w:lineRule="atLeast"/>
    </w:pPr>
    <w:rPr>
      <w:rFonts w:eastAsiaTheme="minorHAnsi"/>
      <w:color w:val="000000"/>
      <w:sz w:val="20"/>
      <w:szCs w:val="22"/>
      <w:lang w:eastAsia="en-US"/>
    </w:rPr>
  </w:style>
  <w:style w:type="paragraph" w:customStyle="1" w:styleId="BB1E1D45B904406DBAC0D22F2D52D46E13">
    <w:name w:val="BB1E1D45B904406DBAC0D22F2D52D46E13"/>
    <w:rsid w:val="00215734"/>
    <w:pPr>
      <w:spacing w:after="120" w:line="280" w:lineRule="atLeast"/>
    </w:pPr>
    <w:rPr>
      <w:rFonts w:eastAsiaTheme="minorHAnsi"/>
      <w:color w:val="000000"/>
      <w:sz w:val="20"/>
      <w:szCs w:val="22"/>
      <w:lang w:eastAsia="en-US"/>
    </w:rPr>
  </w:style>
  <w:style w:type="paragraph" w:customStyle="1" w:styleId="627492FC87874F6D9EDCB2EB6132433711">
    <w:name w:val="627492FC87874F6D9EDCB2EB6132433711"/>
    <w:rsid w:val="00215734"/>
    <w:pPr>
      <w:spacing w:after="120" w:line="280" w:lineRule="atLeast"/>
    </w:pPr>
    <w:rPr>
      <w:rFonts w:eastAsiaTheme="minorHAnsi"/>
      <w:color w:val="000000"/>
      <w:sz w:val="20"/>
      <w:szCs w:val="22"/>
      <w:lang w:eastAsia="en-US"/>
    </w:rPr>
  </w:style>
  <w:style w:type="paragraph" w:customStyle="1" w:styleId="00F57A797B334D0086DF07717BC6E2F810">
    <w:name w:val="00F57A797B334D0086DF07717BC6E2F810"/>
    <w:rsid w:val="00215734"/>
    <w:pPr>
      <w:spacing w:after="120" w:line="280" w:lineRule="atLeast"/>
    </w:pPr>
    <w:rPr>
      <w:rFonts w:eastAsiaTheme="minorHAnsi"/>
      <w:color w:val="000000"/>
      <w:sz w:val="20"/>
      <w:szCs w:val="22"/>
      <w:lang w:eastAsia="en-US"/>
    </w:rPr>
  </w:style>
  <w:style w:type="paragraph" w:customStyle="1" w:styleId="5CC179AACA4F41F4BFB28318A9D759419">
    <w:name w:val="5CC179AACA4F41F4BFB28318A9D759419"/>
    <w:rsid w:val="00215734"/>
    <w:pPr>
      <w:spacing w:after="120" w:line="280" w:lineRule="atLeast"/>
    </w:pPr>
    <w:rPr>
      <w:rFonts w:eastAsiaTheme="minorHAnsi"/>
      <w:color w:val="000000"/>
      <w:sz w:val="20"/>
      <w:szCs w:val="22"/>
      <w:lang w:eastAsia="en-US"/>
    </w:rPr>
  </w:style>
  <w:style w:type="paragraph" w:customStyle="1" w:styleId="C35F457C74844EA885A396D6C04843A68">
    <w:name w:val="C35F457C74844EA885A396D6C04843A68"/>
    <w:rsid w:val="00215734"/>
    <w:pPr>
      <w:spacing w:after="120" w:line="280" w:lineRule="atLeast"/>
    </w:pPr>
    <w:rPr>
      <w:rFonts w:eastAsiaTheme="minorHAnsi"/>
      <w:color w:val="000000"/>
      <w:sz w:val="20"/>
      <w:szCs w:val="22"/>
      <w:lang w:eastAsia="en-US"/>
    </w:rPr>
  </w:style>
  <w:style w:type="paragraph" w:customStyle="1" w:styleId="809C6EE2458A40478512135485ED7CC27">
    <w:name w:val="809C6EE2458A40478512135485ED7CC27"/>
    <w:rsid w:val="00215734"/>
    <w:pPr>
      <w:spacing w:after="120" w:line="280" w:lineRule="atLeast"/>
    </w:pPr>
    <w:rPr>
      <w:rFonts w:eastAsiaTheme="minorHAnsi"/>
      <w:color w:val="000000"/>
      <w:sz w:val="20"/>
      <w:szCs w:val="22"/>
      <w:lang w:eastAsia="en-US"/>
    </w:rPr>
  </w:style>
  <w:style w:type="paragraph" w:customStyle="1" w:styleId="D853577F76EC453892FA4C1C4AA386826">
    <w:name w:val="D853577F76EC453892FA4C1C4AA386826"/>
    <w:rsid w:val="00215734"/>
    <w:pPr>
      <w:spacing w:after="120" w:line="280" w:lineRule="atLeast"/>
    </w:pPr>
    <w:rPr>
      <w:rFonts w:eastAsiaTheme="minorHAnsi"/>
      <w:color w:val="000000"/>
      <w:sz w:val="20"/>
      <w:szCs w:val="22"/>
      <w:lang w:eastAsia="en-US"/>
    </w:rPr>
  </w:style>
  <w:style w:type="paragraph" w:customStyle="1" w:styleId="813C0B88CC724DCA9CFEA160D6F206C84">
    <w:name w:val="813C0B88CC724DCA9CFEA160D6F206C84"/>
    <w:rsid w:val="00215734"/>
    <w:pPr>
      <w:spacing w:after="120" w:line="280" w:lineRule="atLeast"/>
    </w:pPr>
    <w:rPr>
      <w:rFonts w:eastAsiaTheme="minorHAnsi"/>
      <w:color w:val="000000"/>
      <w:sz w:val="20"/>
      <w:szCs w:val="22"/>
      <w:lang w:eastAsia="en-US"/>
    </w:rPr>
  </w:style>
  <w:style w:type="paragraph" w:customStyle="1" w:styleId="8963DC753A4A4F6BA2F574D64F288C153">
    <w:name w:val="8963DC753A4A4F6BA2F574D64F288C153"/>
    <w:rsid w:val="00215734"/>
    <w:pPr>
      <w:spacing w:after="120" w:line="280" w:lineRule="atLeast"/>
    </w:pPr>
    <w:rPr>
      <w:rFonts w:eastAsiaTheme="minorHAnsi"/>
      <w:color w:val="000000"/>
      <w:sz w:val="20"/>
      <w:szCs w:val="22"/>
      <w:lang w:eastAsia="en-US"/>
    </w:rPr>
  </w:style>
  <w:style w:type="paragraph" w:customStyle="1" w:styleId="F48104E107B74C0BB199FFDC9984662A3">
    <w:name w:val="F48104E107B74C0BB199FFDC9984662A3"/>
    <w:rsid w:val="00215734"/>
    <w:pPr>
      <w:spacing w:after="120" w:line="280" w:lineRule="atLeast"/>
    </w:pPr>
    <w:rPr>
      <w:rFonts w:eastAsiaTheme="minorHAnsi"/>
      <w:color w:val="000000"/>
      <w:sz w:val="20"/>
      <w:szCs w:val="22"/>
      <w:lang w:eastAsia="en-US"/>
    </w:rPr>
  </w:style>
  <w:style w:type="paragraph" w:customStyle="1" w:styleId="42C899C7483E40C18C60469D05FA344E2">
    <w:name w:val="42C899C7483E40C18C60469D05FA344E2"/>
    <w:rsid w:val="00215734"/>
    <w:pPr>
      <w:spacing w:after="120" w:line="280" w:lineRule="atLeast"/>
    </w:pPr>
    <w:rPr>
      <w:rFonts w:eastAsiaTheme="minorHAnsi"/>
      <w:color w:val="000000"/>
      <w:sz w:val="20"/>
      <w:szCs w:val="22"/>
      <w:lang w:eastAsia="en-US"/>
    </w:rPr>
  </w:style>
  <w:style w:type="paragraph" w:customStyle="1" w:styleId="605BC29CAE854E9492ED18EE9E5602421">
    <w:name w:val="605BC29CAE854E9492ED18EE9E5602421"/>
    <w:rsid w:val="00215734"/>
    <w:pPr>
      <w:spacing w:after="120" w:line="280" w:lineRule="atLeast"/>
    </w:pPr>
    <w:rPr>
      <w:rFonts w:eastAsiaTheme="minorHAnsi"/>
      <w:color w:val="000000"/>
      <w:sz w:val="20"/>
      <w:szCs w:val="22"/>
      <w:lang w:eastAsia="en-US"/>
    </w:rPr>
  </w:style>
  <w:style w:type="paragraph" w:customStyle="1" w:styleId="59C56AE6FCAD4AB8BFB2832BCC0294F6">
    <w:name w:val="59C56AE6FCAD4AB8BFB2832BCC0294F6"/>
    <w:rsid w:val="00215734"/>
    <w:pPr>
      <w:spacing w:after="120" w:line="280" w:lineRule="atLeast"/>
    </w:pPr>
    <w:rPr>
      <w:rFonts w:eastAsiaTheme="minorHAnsi"/>
      <w:color w:val="000000"/>
      <w:sz w:val="20"/>
      <w:szCs w:val="22"/>
      <w:lang w:eastAsia="en-US"/>
    </w:rPr>
  </w:style>
  <w:style w:type="paragraph" w:customStyle="1" w:styleId="7821805707C44A2ABB48D6F7D8465BC9">
    <w:name w:val="7821805707C44A2ABB48D6F7D8465BC9"/>
    <w:rsid w:val="00207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633">
      <a:dk1>
        <a:srgbClr val="000000"/>
      </a:dk1>
      <a:lt1>
        <a:sysClr val="window" lastClr="FFFFFF"/>
      </a:lt1>
      <a:dk2>
        <a:srgbClr val="000000"/>
      </a:dk2>
      <a:lt2>
        <a:srgbClr val="EAEAEA"/>
      </a:lt2>
      <a:accent1>
        <a:srgbClr val="BE1622"/>
      </a:accent1>
      <a:accent2>
        <a:srgbClr val="EAEAEA"/>
      </a:accent2>
      <a:accent3>
        <a:srgbClr val="C8D300"/>
      </a:accent3>
      <a:accent4>
        <a:srgbClr val="BE1622"/>
      </a:accent4>
      <a:accent5>
        <a:srgbClr val="EAEAEA"/>
      </a:accent5>
      <a:accent6>
        <a:srgbClr val="C8D300"/>
      </a:accent6>
      <a:hlink>
        <a:srgbClr val="BE1622"/>
      </a:hlink>
      <a:folHlink>
        <a:srgbClr val="000000"/>
      </a:folHlink>
    </a:clrScheme>
    <a:fontScheme name="Custom 477">
      <a:majorFont>
        <a:latin typeface="Source Sans Pro"/>
        <a:ea typeface=""/>
        <a:cs typeface=""/>
      </a:majorFont>
      <a:minorFont>
        <a:latin typeface="Source Sans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ACB6A10FDEEA04EB0F9BACAF8C2CEA5" ma:contentTypeVersion="11" ma:contentTypeDescription="Create a new document." ma:contentTypeScope="" ma:versionID="5b1bf7502e028d2f3cae2e5b03a74601">
  <xsd:schema xmlns:xsd="http://www.w3.org/2001/XMLSchema" xmlns:xs="http://www.w3.org/2001/XMLSchema" xmlns:p="http://schemas.microsoft.com/office/2006/metadata/properties" xmlns:ns2="eab7549f-1b5f-40cd-a5f6-a89a3d0e55ce" xmlns:ns3="aba4c1d5-233c-48ad-bac1-41c7807837bd" targetNamespace="http://schemas.microsoft.com/office/2006/metadata/properties" ma:root="true" ma:fieldsID="625382862bf5ad32da9e091a8f70ce91" ns2:_="" ns3:_="">
    <xsd:import namespace="eab7549f-1b5f-40cd-a5f6-a89a3d0e55ce"/>
    <xsd:import namespace="aba4c1d5-233c-48ad-bac1-41c7807837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b7549f-1b5f-40cd-a5f6-a89a3d0e55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a83da9c-0495-4f17-8d57-530e200c2bd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4c1d5-233c-48ad-bac1-41c7807837b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39e06f5-d2c5-4cf3-b592-fdcd581abbc0}" ma:internalName="TaxCatchAll" ma:showField="CatchAllData" ma:web="aba4c1d5-233c-48ad-bac1-41c7807837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ab7549f-1b5f-40cd-a5f6-a89a3d0e55ce">
      <Terms xmlns="http://schemas.microsoft.com/office/infopath/2007/PartnerControls"/>
    </lcf76f155ced4ddcb4097134ff3c332f>
    <TaxCatchAll xmlns="aba4c1d5-233c-48ad-bac1-41c7807837bd" xsi:nil="true"/>
  </documentManagement>
</p:properties>
</file>

<file path=customXml/itemProps1.xml><?xml version="1.0" encoding="utf-8"?>
<ds:datastoreItem xmlns:ds="http://schemas.openxmlformats.org/officeDocument/2006/customXml" ds:itemID="{3722731B-51B7-42CD-9C0D-DDAED1FE5718}">
  <ds:schemaRefs>
    <ds:schemaRef ds:uri="http://schemas.openxmlformats.org/officeDocument/2006/bibliography"/>
  </ds:schemaRefs>
</ds:datastoreItem>
</file>

<file path=customXml/itemProps2.xml><?xml version="1.0" encoding="utf-8"?>
<ds:datastoreItem xmlns:ds="http://schemas.openxmlformats.org/officeDocument/2006/customXml" ds:itemID="{C23C45EB-C28A-46F9-AD28-09EB814E66D7}"/>
</file>

<file path=customXml/itemProps3.xml><?xml version="1.0" encoding="utf-8"?>
<ds:datastoreItem xmlns:ds="http://schemas.openxmlformats.org/officeDocument/2006/customXml" ds:itemID="{DB52C50A-921C-41F6-9714-1A33891F8A46}"/>
</file>

<file path=customXml/itemProps4.xml><?xml version="1.0" encoding="utf-8"?>
<ds:datastoreItem xmlns:ds="http://schemas.openxmlformats.org/officeDocument/2006/customXml" ds:itemID="{23F318D4-87D4-41B7-8709-2232CFB3D4D8}"/>
</file>

<file path=docProps/app.xml><?xml version="1.0" encoding="utf-8"?>
<Properties xmlns="http://schemas.openxmlformats.org/officeDocument/2006/extended-properties" xmlns:vt="http://schemas.openxmlformats.org/officeDocument/2006/docPropsVTypes">
  <Template>2807 RTWSA Work Injury Toolkit v7_Part24.dotx</Template>
  <TotalTime>1</TotalTime>
  <Pages>1</Pages>
  <Words>327</Words>
  <Characters>1761</Characters>
  <Application>Microsoft Office Word</Application>
  <DocSecurity>0</DocSecurity>
  <Lines>67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Ideaseed</dc:creator>
  <cp:keywords/>
  <dc:description/>
  <cp:lastModifiedBy>Ideaseed</cp:lastModifiedBy>
  <cp:revision>5</cp:revision>
  <dcterms:created xsi:type="dcterms:W3CDTF">2026-03-27T01:49:00Z</dcterms:created>
  <dcterms:modified xsi:type="dcterms:W3CDTF">2026-04-07T07:15:00Z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0x0101008ACB6A10FDEEA04EB0F9BACAF8C2CEA5</vt:lpwstr>
  </property>
</Properties>
</file>