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20" w:type="pct"/>
        <w:tblLook w:val="04A0" w:firstRow="1" w:lastRow="0" w:firstColumn="1" w:lastColumn="0" w:noHBand="0" w:noVBand="1"/>
      </w:tblPr>
      <w:tblGrid>
        <w:gridCol w:w="4395"/>
        <w:gridCol w:w="5850"/>
      </w:tblGrid>
      <w:tr w:rsidR="005D7CE9" w14:paraId="30D30764" w14:textId="77777777" w:rsidTr="00A479BA">
        <w:trPr>
          <w:trHeight w:val="454"/>
        </w:trPr>
        <w:tc>
          <w:tcPr>
            <w:tcW w:w="2145" w:type="pct"/>
            <w:tcBorders>
              <w:bottom w:val="single" w:sz="18" w:space="0" w:color="C8D300" w:themeColor="accent3"/>
            </w:tcBorders>
          </w:tcPr>
          <w:p w14:paraId="2A4BA362" w14:textId="41BF4596" w:rsidR="005D7CE9" w:rsidRDefault="00A479BA" w:rsidP="009E7283">
            <w:pPr>
              <w:pStyle w:val="Heading1"/>
              <w:spacing w:after="0" w:line="216" w:lineRule="auto"/>
            </w:pPr>
            <w:r w:rsidRPr="00A479BA">
              <w:t>Choosing your treatment team</w:t>
            </w:r>
          </w:p>
        </w:tc>
        <w:sdt>
          <w:sdtPr>
            <w:id w:val="-1271158281"/>
            <w:showingPlcHdr/>
            <w:picture/>
          </w:sdtPr>
          <w:sdtContent>
            <w:tc>
              <w:tcPr>
                <w:tcW w:w="2855" w:type="pct"/>
                <w:vMerge w:val="restart"/>
              </w:tcPr>
              <w:p w14:paraId="32C7AA0A" w14:textId="7F3C687F" w:rsidR="005D7CE9" w:rsidRDefault="005D7CE9" w:rsidP="009E7283">
                <w:pPr>
                  <w:pStyle w:val="Heading1"/>
                  <w:jc w:val="right"/>
                </w:pPr>
                <w:r>
                  <w:rPr>
                    <w:noProof/>
                  </w:rPr>
                  <w:drawing>
                    <wp:inline distT="0" distB="0" distL="0" distR="0" wp14:anchorId="201E37EB" wp14:editId="2CEAF3CC">
                      <wp:extent cx="928440" cy="525600"/>
                      <wp:effectExtent l="0" t="0" r="5080" b="8255"/>
                      <wp:docPr id="1" name="Pictur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28440" cy="52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5D7CE9" w14:paraId="699DDE4E" w14:textId="77777777" w:rsidTr="00EF37F8">
        <w:trPr>
          <w:trHeight w:val="567"/>
        </w:trPr>
        <w:tc>
          <w:tcPr>
            <w:tcW w:w="2145" w:type="pct"/>
            <w:tcBorders>
              <w:top w:val="single" w:sz="18" w:space="0" w:color="C8D300" w:themeColor="accent3"/>
            </w:tcBorders>
          </w:tcPr>
          <w:p w14:paraId="4FE2F16F" w14:textId="77777777" w:rsidR="005D7CE9" w:rsidRPr="005D7CE9" w:rsidRDefault="005D7CE9" w:rsidP="009E7283">
            <w:pPr>
              <w:pStyle w:val="Heading1"/>
              <w:spacing w:after="0" w:line="216" w:lineRule="auto"/>
            </w:pPr>
          </w:p>
        </w:tc>
        <w:tc>
          <w:tcPr>
            <w:tcW w:w="2855" w:type="pct"/>
            <w:vMerge/>
          </w:tcPr>
          <w:p w14:paraId="50550B43" w14:textId="77777777" w:rsidR="005D7CE9" w:rsidRDefault="005D7CE9" w:rsidP="009E7283">
            <w:pPr>
              <w:pStyle w:val="Heading1"/>
              <w:jc w:val="right"/>
            </w:pPr>
          </w:p>
        </w:tc>
      </w:tr>
    </w:tbl>
    <w:p w14:paraId="222B66ED" w14:textId="0F12F0AA" w:rsidR="00BF1131" w:rsidRDefault="00000000" w:rsidP="00BF1131">
      <w:sdt>
        <w:sdtPr>
          <w:id w:val="-18391824"/>
          <w:lock w:val="sdtContentLocked"/>
          <w:placeholder>
            <w:docPart w:val="DefaultPlaceholder_-1854013440"/>
          </w:placeholder>
        </w:sdtPr>
        <w:sdtContent>
          <w:r w:rsidR="00BF1131">
            <w:t>If you sustain a workplace injury or illness, you have the right to choose your own treatment team.</w:t>
          </w:r>
        </w:sdtContent>
      </w:sdt>
      <w:r w:rsidR="00BF1131">
        <w:t xml:space="preserve">  </w:t>
      </w:r>
    </w:p>
    <w:p w14:paraId="6B39795C" w14:textId="7ABD71A2" w:rsidR="00BF1131" w:rsidRDefault="00000000" w:rsidP="00BF1131">
      <w:sdt>
        <w:sdtPr>
          <w:id w:val="2100750411"/>
          <w:lock w:val="sdtContentLocked"/>
          <w:placeholder>
            <w:docPart w:val="DefaultPlaceholder_-1854013440"/>
          </w:placeholder>
        </w:sdtPr>
        <w:sdtContent>
          <w:r w:rsidR="00BF1131">
            <w:t>However, if you do not have a regular doctor or would like to see someone with experience in work injuries,</w:t>
          </w:r>
        </w:sdtContent>
      </w:sdt>
    </w:p>
    <w:p w14:paraId="1E80D00B" w14:textId="5D947F91" w:rsidR="00A479BA" w:rsidRDefault="00000000" w:rsidP="00BF1131">
      <w:sdt>
        <w:sdtPr>
          <w:alias w:val="(name of organisation) "/>
          <w:tag w:val="(name of organisation) "/>
          <w:id w:val="1384368983"/>
          <w:placeholder>
            <w:docPart w:val="C93A4941D0F848A99EB642783A1F47FE"/>
          </w:placeholder>
          <w:showingPlcHdr/>
        </w:sdtPr>
        <w:sdtContent>
          <w:r w:rsidR="00A479BA" w:rsidRPr="00A479BA">
            <w:rPr>
              <w:color w:val="BE1622" w:themeColor="accent1"/>
            </w:rPr>
            <w:t>(name of organisation)</w:t>
          </w:r>
        </w:sdtContent>
      </w:sdt>
      <w:r w:rsidR="00BF1131">
        <w:t xml:space="preserve"> </w:t>
      </w:r>
      <w:r w:rsidR="00A479BA">
        <w:t xml:space="preserve">recommend the providers below. </w:t>
      </w:r>
    </w:p>
    <w:p w14:paraId="4EB9F53C" w14:textId="77777777" w:rsidR="00A479BA" w:rsidRDefault="00A479BA" w:rsidP="00A479BA">
      <w:r>
        <w:t xml:space="preserve">These providers </w:t>
      </w:r>
      <w:r w:rsidRPr="00EF37F8">
        <w:rPr>
          <w:i/>
          <w:iCs/>
        </w:rPr>
        <w:t>(edit as appropriate)</w:t>
      </w:r>
      <w:r>
        <w:t xml:space="preserve">: </w:t>
      </w:r>
    </w:p>
    <w:p w14:paraId="4F01E453" w14:textId="77777777" w:rsidR="00A479BA" w:rsidRPr="00A479BA" w:rsidRDefault="00A479BA" w:rsidP="00A479BA">
      <w:pPr>
        <w:pStyle w:val="ListParagraph"/>
      </w:pPr>
      <w:r w:rsidRPr="00A479BA">
        <w:t>are local and close to the workplace</w:t>
      </w:r>
    </w:p>
    <w:p w14:paraId="16A122B7" w14:textId="77777777" w:rsidR="00A479BA" w:rsidRPr="00A479BA" w:rsidRDefault="00A479BA" w:rsidP="00A479BA">
      <w:pPr>
        <w:pStyle w:val="ListParagraph"/>
      </w:pPr>
      <w:r w:rsidRPr="00A479BA">
        <w:t xml:space="preserve">understand the </w:t>
      </w:r>
      <w:proofErr w:type="gramStart"/>
      <w:r w:rsidRPr="00A479BA">
        <w:t>return to work</w:t>
      </w:r>
      <w:proofErr w:type="gramEnd"/>
      <w:r w:rsidRPr="00A479BA">
        <w:t xml:space="preserve"> scheme and documentation required</w:t>
      </w:r>
    </w:p>
    <w:p w14:paraId="3EBD82CC" w14:textId="77777777" w:rsidR="00A479BA" w:rsidRPr="00A479BA" w:rsidRDefault="00A479BA" w:rsidP="00A479BA">
      <w:pPr>
        <w:pStyle w:val="ListParagraph"/>
      </w:pPr>
      <w:r w:rsidRPr="00A479BA">
        <w:t xml:space="preserve">have experience managing and treating work-related injuries </w:t>
      </w:r>
    </w:p>
    <w:p w14:paraId="074FAE6B" w14:textId="77777777" w:rsidR="00A479BA" w:rsidRPr="00A479BA" w:rsidRDefault="00A479BA" w:rsidP="00A479BA">
      <w:pPr>
        <w:pStyle w:val="ListParagraph"/>
      </w:pPr>
      <w:r w:rsidRPr="00A479BA">
        <w:t>are aware of the tasks and duties performed in our workplace</w:t>
      </w:r>
    </w:p>
    <w:p w14:paraId="335500BE" w14:textId="16E2FE57" w:rsidR="005D7CE9" w:rsidRDefault="00A479BA" w:rsidP="00A479BA">
      <w:pPr>
        <w:pStyle w:val="ListParagraph"/>
      </w:pPr>
      <w:r w:rsidRPr="00A479BA">
        <w:t>provide a range of medical and allied health services helping you access necessary treatment quickly.</w:t>
      </w:r>
    </w:p>
    <w:p w14:paraId="13D12E6C" w14:textId="1D3BAE83" w:rsidR="00A479BA" w:rsidRDefault="00A479BA" w:rsidP="00EF37F8">
      <w:pPr>
        <w:spacing w:before="240"/>
      </w:pPr>
      <w:r>
        <w:rPr>
          <w:noProof/>
        </w:rPr>
        <mc:AlternateContent>
          <mc:Choice Requires="wps">
            <w:drawing>
              <wp:inline distT="0" distB="0" distL="0" distR="0" wp14:anchorId="4F82C868" wp14:editId="347036C6">
                <wp:extent cx="6514783" cy="857250"/>
                <wp:effectExtent l="0" t="0" r="19685" b="19050"/>
                <wp:docPr id="1097088064" name="Rectangle: Diagonal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514783" cy="857250"/>
                        </a:xfrm>
                        <a:prstGeom prst="round2DiagRect">
                          <a:avLst/>
                        </a:prstGeom>
                        <a:solidFill>
                          <a:schemeClr val="accent3">
                            <a:alpha val="20000"/>
                          </a:schemeClr>
                        </a:solidFill>
                        <a:ln w="1270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B7EC11" w14:textId="55E5C2E4" w:rsidR="00A479BA" w:rsidRDefault="00A479BA" w:rsidP="00A479BA">
                            <w:pPr>
                              <w:pStyle w:val="Heading1"/>
                              <w:jc w:val="center"/>
                            </w:pPr>
                            <w:r w:rsidRPr="00A479BA">
                              <w:t>***Delete This Box***</w:t>
                            </w:r>
                          </w:p>
                          <w:p w14:paraId="796E12D5" w14:textId="77777777" w:rsidR="00A479BA" w:rsidRDefault="00A479BA" w:rsidP="00A479BA">
                            <w:pPr>
                              <w:spacing w:after="0"/>
                              <w:jc w:val="center"/>
                            </w:pPr>
                            <w:r>
                              <w:t>This is a great opportunity to highlight why you are recommending these providers.</w:t>
                            </w:r>
                          </w:p>
                          <w:p w14:paraId="21ABA8FC" w14:textId="0ED5658D" w:rsidR="00A479BA" w:rsidRDefault="00A479BA" w:rsidP="00A479BA">
                            <w:pPr>
                              <w:jc w:val="center"/>
                            </w:pPr>
                            <w:r>
                              <w:t>What are the benefits? Highlight these for the worker!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F82C868" id="Rectangle: Diagonal Corners Rounded 1" o:spid="_x0000_s1026" style="width:513pt;height:67.5pt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6514783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" adj="-11796480,,5400" path="m142878,l6514783,r,l6514783,714372v,78909,-63969,142878,-142878,142878l,857250r,l,142878c,63969,63969,,142878,xe" fillcolor="#c8d300 [3206]" strokecolor="#c8d300 [3206]" strokeweight="1pt">
                <v:fill opacity="13107f"/>
                <v:stroke joinstyle="miter"/>
                <v:formulas/>
                <v:path arrowok="t" o:connecttype="custom" o:connectlocs="142878,0;6514783,0;6514783,0;6514783,714372;6371905,857250;0,857250;0,857250;0,142878;142878,0" o:connectangles="0,0,0,0,0,0,0,0,0" textboxrect="0,0,6514783,857250"/>
                <v:textbox>
                  <w:txbxContent>
                    <w:p w14:paraId="73B7EC11" w14:textId="55E5C2E4" w:rsidR="00A479BA" w:rsidRDefault="00A479BA" w:rsidP="00A479BA">
                      <w:pPr>
                        <w:pStyle w:val="Heading1"/>
                        <w:jc w:val="center"/>
                      </w:pPr>
                      <w:r w:rsidRPr="00A479BA">
                        <w:t>***Delete This Box***</w:t>
                      </w:r>
                    </w:p>
                    <w:p w14:paraId="796E12D5" w14:textId="77777777" w:rsidR="00A479BA" w:rsidRDefault="00A479BA" w:rsidP="00A479BA">
                      <w:pPr>
                        <w:spacing w:after="0"/>
                        <w:jc w:val="center"/>
                      </w:pPr>
                      <w:r>
                        <w:t>This is a great opportunity to highlight why you are recommending these providers.</w:t>
                      </w:r>
                    </w:p>
                    <w:p w14:paraId="21ABA8FC" w14:textId="0ED5658D" w:rsidR="00A479BA" w:rsidRDefault="00A479BA" w:rsidP="00A479BA">
                      <w:pPr>
                        <w:jc w:val="center"/>
                      </w:pPr>
                      <w:r>
                        <w:t>What are the benefits? Highlight these for the worker!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0F01910" w14:textId="6E2D250A" w:rsidR="00A479BA" w:rsidRPr="00EF37F8" w:rsidRDefault="00A479BA" w:rsidP="00EF37F8">
      <w:pPr>
        <w:spacing w:before="240"/>
        <w:rPr>
          <w:rStyle w:val="Strong"/>
        </w:rPr>
      </w:pPr>
      <w:r w:rsidRPr="00EF37F8">
        <w:rPr>
          <w:rStyle w:val="Strong"/>
        </w:rPr>
        <w:t>Medical Centre/Hospital/Physio/Psychologist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35"/>
        <w:gridCol w:w="3854"/>
        <w:gridCol w:w="2097"/>
        <w:gridCol w:w="3115"/>
      </w:tblGrid>
      <w:tr w:rsidR="005D7CE9" w14:paraId="7DD7F391" w14:textId="77777777" w:rsidTr="00EF37F8">
        <w:trPr>
          <w:trHeight w:hRule="exact" w:val="567"/>
        </w:trPr>
        <w:tc>
          <w:tcPr>
            <w:tcW w:w="556" w:type="pct"/>
            <w:tcBorders>
              <w:right w:val="single" w:sz="2" w:space="0" w:color="757575" w:themeColor="background2" w:themeShade="80"/>
            </w:tcBorders>
            <w:vAlign w:val="center"/>
          </w:tcPr>
          <w:p w14:paraId="4575B260" w14:textId="7283463E" w:rsidR="005D7CE9" w:rsidRPr="00632E74" w:rsidRDefault="00A479BA" w:rsidP="005D7CE9">
            <w:pPr>
              <w:spacing w:after="0"/>
              <w:rPr>
                <w:rStyle w:val="Strong"/>
                <w:szCs w:val="22"/>
              </w:rPr>
            </w:pPr>
            <w:r w:rsidRPr="00A479BA">
              <w:rPr>
                <w:rStyle w:val="Strong"/>
                <w:szCs w:val="22"/>
              </w:rPr>
              <w:t>Name:</w:t>
            </w:r>
          </w:p>
        </w:tc>
        <w:sdt>
          <w:sdtPr>
            <w:id w:val="-1147356401"/>
            <w:placeholder>
              <w:docPart w:val="333C964ECCFD4D448FBAC26C2A35720A"/>
            </w:placeholder>
            <w:showingPlcHdr/>
          </w:sdtPr>
          <w:sdtContent>
            <w:tc>
              <w:tcPr>
                <w:tcW w:w="1889" w:type="pct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4F48EC09" w14:textId="4B3F569E" w:rsidR="005D7CE9" w:rsidRDefault="00632E74" w:rsidP="005D7CE9">
                <w:pPr>
                  <w:spacing w:after="0"/>
                  <w:ind w:left="14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028" w:type="pct"/>
            <w:tcBorders>
              <w:left w:val="single" w:sz="2" w:space="0" w:color="757575" w:themeColor="background2" w:themeShade="80"/>
              <w:right w:val="single" w:sz="2" w:space="0" w:color="757575" w:themeColor="background2" w:themeShade="80"/>
            </w:tcBorders>
            <w:vAlign w:val="center"/>
          </w:tcPr>
          <w:p w14:paraId="3B93E2F9" w14:textId="4F75DECE" w:rsidR="005D7CE9" w:rsidRPr="005D7CE9" w:rsidRDefault="00A479BA" w:rsidP="00EF37F8">
            <w:pPr>
              <w:spacing w:after="0"/>
              <w:ind w:left="403"/>
              <w:rPr>
                <w:rStyle w:val="Strong"/>
              </w:rPr>
            </w:pPr>
            <w:r w:rsidRPr="00A479BA">
              <w:rPr>
                <w:rStyle w:val="Strong"/>
              </w:rPr>
              <w:t>Phone number:</w:t>
            </w:r>
          </w:p>
        </w:tc>
        <w:sdt>
          <w:sdtPr>
            <w:id w:val="-1570797637"/>
            <w:placeholder>
              <w:docPart w:val="647D2DFC26DC4069A27DB11DD559F97A"/>
            </w:placeholder>
            <w:showingPlcHdr/>
          </w:sdtPr>
          <w:sdtContent>
            <w:tc>
              <w:tcPr>
                <w:tcW w:w="1527" w:type="pct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33772BCC" w14:textId="40C9D07F" w:rsidR="005D7CE9" w:rsidRDefault="00632E74" w:rsidP="00632E74">
                <w:pPr>
                  <w:spacing w:after="0"/>
                  <w:ind w:left="13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153251FA" w14:textId="77777777" w:rsidR="005D7CE9" w:rsidRDefault="005D7CE9" w:rsidP="00A479BA">
      <w:pPr>
        <w:pStyle w:val="Gap"/>
      </w:pPr>
    </w:p>
    <w:tbl>
      <w:tblPr>
        <w:tblStyle w:val="TableGrid"/>
        <w:tblW w:w="10206" w:type="dxa"/>
        <w:tblLook w:val="04A0" w:firstRow="1" w:lastRow="0" w:firstColumn="1" w:lastColumn="0" w:noHBand="0" w:noVBand="1"/>
      </w:tblPr>
      <w:tblGrid>
        <w:gridCol w:w="1134"/>
        <w:gridCol w:w="9072"/>
      </w:tblGrid>
      <w:tr w:rsidR="00A479BA" w14:paraId="6068DA93" w14:textId="77777777" w:rsidTr="00EF37F8">
        <w:trPr>
          <w:trHeight w:hRule="exact" w:val="567"/>
        </w:trPr>
        <w:tc>
          <w:tcPr>
            <w:tcW w:w="1134" w:type="dxa"/>
            <w:tcBorders>
              <w:right w:val="single" w:sz="2" w:space="0" w:color="757575" w:themeColor="background2" w:themeShade="80"/>
            </w:tcBorders>
            <w:vAlign w:val="center"/>
          </w:tcPr>
          <w:p w14:paraId="248F1580" w14:textId="42B22B27" w:rsidR="00A479BA" w:rsidRPr="00632E74" w:rsidRDefault="00A479BA" w:rsidP="003A626A">
            <w:pPr>
              <w:spacing w:after="0"/>
              <w:rPr>
                <w:rStyle w:val="Strong"/>
                <w:szCs w:val="22"/>
              </w:rPr>
            </w:pPr>
            <w:r w:rsidRPr="00A479BA">
              <w:rPr>
                <w:rStyle w:val="Strong"/>
                <w:szCs w:val="22"/>
              </w:rPr>
              <w:t>Address:</w:t>
            </w:r>
          </w:p>
        </w:tc>
        <w:sdt>
          <w:sdtPr>
            <w:id w:val="-1218498751"/>
            <w:placeholder>
              <w:docPart w:val="92B9D990484F444387A70E63F5102B7F"/>
            </w:placeholder>
            <w:showingPlcHdr/>
          </w:sdtPr>
          <w:sdtContent>
            <w:tc>
              <w:tcPr>
                <w:tcW w:w="9072" w:type="dxa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2038A093" w14:textId="77777777" w:rsidR="00A479BA" w:rsidRDefault="00A479BA" w:rsidP="003A626A">
                <w:pPr>
                  <w:spacing w:after="0"/>
                  <w:ind w:left="14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91A79E5" w14:textId="0800E27C" w:rsidR="00A479BA" w:rsidRDefault="00A479BA" w:rsidP="003C04CB">
      <w:pPr>
        <w:pStyle w:val="Gap"/>
        <w:pBdr>
          <w:bottom w:val="single" w:sz="8" w:space="1" w:color="C8D300" w:themeColor="accent3"/>
        </w:pBdr>
      </w:pPr>
    </w:p>
    <w:p w14:paraId="24679D9B" w14:textId="77777777" w:rsidR="00EF37F8" w:rsidRPr="00EF37F8" w:rsidRDefault="00EF37F8" w:rsidP="00EF37F8">
      <w:pPr>
        <w:spacing w:before="240"/>
        <w:rPr>
          <w:rStyle w:val="Strong"/>
        </w:rPr>
      </w:pPr>
      <w:r w:rsidRPr="00EF37F8">
        <w:rPr>
          <w:rStyle w:val="Strong"/>
        </w:rPr>
        <w:t>Medical Centre/Hospital/Physio/Psychologist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35"/>
        <w:gridCol w:w="3854"/>
        <w:gridCol w:w="2097"/>
        <w:gridCol w:w="3115"/>
      </w:tblGrid>
      <w:tr w:rsidR="00EF37F8" w14:paraId="7BE87BD1" w14:textId="77777777" w:rsidTr="003A626A">
        <w:trPr>
          <w:trHeight w:hRule="exact" w:val="567"/>
        </w:trPr>
        <w:tc>
          <w:tcPr>
            <w:tcW w:w="556" w:type="pct"/>
            <w:tcBorders>
              <w:right w:val="single" w:sz="2" w:space="0" w:color="757575" w:themeColor="background2" w:themeShade="80"/>
            </w:tcBorders>
            <w:vAlign w:val="center"/>
          </w:tcPr>
          <w:p w14:paraId="361601BA" w14:textId="77777777" w:rsidR="00EF37F8" w:rsidRPr="00632E74" w:rsidRDefault="00EF37F8" w:rsidP="003A626A">
            <w:pPr>
              <w:spacing w:after="0"/>
              <w:rPr>
                <w:rStyle w:val="Strong"/>
                <w:szCs w:val="22"/>
              </w:rPr>
            </w:pPr>
            <w:r w:rsidRPr="00A479BA">
              <w:rPr>
                <w:rStyle w:val="Strong"/>
                <w:szCs w:val="22"/>
              </w:rPr>
              <w:t>Name:</w:t>
            </w:r>
          </w:p>
        </w:tc>
        <w:sdt>
          <w:sdtPr>
            <w:id w:val="805595739"/>
            <w:placeholder>
              <w:docPart w:val="A48C45FE17D14876B849360C876EA5C3"/>
            </w:placeholder>
            <w:showingPlcHdr/>
          </w:sdtPr>
          <w:sdtContent>
            <w:tc>
              <w:tcPr>
                <w:tcW w:w="1889" w:type="pct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054CFBD0" w14:textId="77777777" w:rsidR="00EF37F8" w:rsidRDefault="00EF37F8" w:rsidP="003A626A">
                <w:pPr>
                  <w:spacing w:after="0"/>
                  <w:ind w:left="14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028" w:type="pct"/>
            <w:tcBorders>
              <w:left w:val="single" w:sz="2" w:space="0" w:color="757575" w:themeColor="background2" w:themeShade="80"/>
              <w:right w:val="single" w:sz="2" w:space="0" w:color="757575" w:themeColor="background2" w:themeShade="80"/>
            </w:tcBorders>
            <w:vAlign w:val="center"/>
          </w:tcPr>
          <w:p w14:paraId="756519B9" w14:textId="77777777" w:rsidR="00EF37F8" w:rsidRPr="005D7CE9" w:rsidRDefault="00EF37F8" w:rsidP="003A626A">
            <w:pPr>
              <w:spacing w:after="0"/>
              <w:ind w:left="403"/>
              <w:rPr>
                <w:rStyle w:val="Strong"/>
              </w:rPr>
            </w:pPr>
            <w:r w:rsidRPr="00A479BA">
              <w:rPr>
                <w:rStyle w:val="Strong"/>
              </w:rPr>
              <w:t>Phone number:</w:t>
            </w:r>
          </w:p>
        </w:tc>
        <w:sdt>
          <w:sdtPr>
            <w:id w:val="2020575854"/>
            <w:placeholder>
              <w:docPart w:val="B8CE44D40F9F440999B0C0F53691A6F8"/>
            </w:placeholder>
            <w:showingPlcHdr/>
          </w:sdtPr>
          <w:sdtContent>
            <w:tc>
              <w:tcPr>
                <w:tcW w:w="1527" w:type="pct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4298D321" w14:textId="77777777" w:rsidR="00EF37F8" w:rsidRDefault="00EF37F8" w:rsidP="003A626A">
                <w:pPr>
                  <w:spacing w:after="0"/>
                  <w:ind w:left="13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20E2F12C" w14:textId="77777777" w:rsidR="00EF37F8" w:rsidRDefault="00EF37F8" w:rsidP="00EF37F8">
      <w:pPr>
        <w:pStyle w:val="Gap"/>
      </w:pPr>
    </w:p>
    <w:tbl>
      <w:tblPr>
        <w:tblStyle w:val="TableGrid"/>
        <w:tblW w:w="10206" w:type="dxa"/>
        <w:tblLook w:val="04A0" w:firstRow="1" w:lastRow="0" w:firstColumn="1" w:lastColumn="0" w:noHBand="0" w:noVBand="1"/>
      </w:tblPr>
      <w:tblGrid>
        <w:gridCol w:w="1134"/>
        <w:gridCol w:w="9072"/>
      </w:tblGrid>
      <w:tr w:rsidR="00EF37F8" w14:paraId="6BBF21D6" w14:textId="77777777" w:rsidTr="003A626A">
        <w:trPr>
          <w:trHeight w:hRule="exact" w:val="567"/>
        </w:trPr>
        <w:tc>
          <w:tcPr>
            <w:tcW w:w="1134" w:type="dxa"/>
            <w:tcBorders>
              <w:right w:val="single" w:sz="2" w:space="0" w:color="757575" w:themeColor="background2" w:themeShade="80"/>
            </w:tcBorders>
            <w:vAlign w:val="center"/>
          </w:tcPr>
          <w:p w14:paraId="3D4ADC5B" w14:textId="77777777" w:rsidR="00EF37F8" w:rsidRPr="00632E74" w:rsidRDefault="00EF37F8" w:rsidP="003A626A">
            <w:pPr>
              <w:spacing w:after="0"/>
              <w:rPr>
                <w:rStyle w:val="Strong"/>
                <w:szCs w:val="22"/>
              </w:rPr>
            </w:pPr>
            <w:r w:rsidRPr="00A479BA">
              <w:rPr>
                <w:rStyle w:val="Strong"/>
                <w:szCs w:val="22"/>
              </w:rPr>
              <w:t>Address:</w:t>
            </w:r>
          </w:p>
        </w:tc>
        <w:sdt>
          <w:sdtPr>
            <w:id w:val="33155990"/>
            <w:placeholder>
              <w:docPart w:val="3C0655F7AF684FB8A6B5580FEFF429DE"/>
            </w:placeholder>
            <w:showingPlcHdr/>
          </w:sdtPr>
          <w:sdtContent>
            <w:tc>
              <w:tcPr>
                <w:tcW w:w="9072" w:type="dxa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7BF471D0" w14:textId="77777777" w:rsidR="00EF37F8" w:rsidRDefault="00EF37F8" w:rsidP="003A626A">
                <w:pPr>
                  <w:spacing w:after="0"/>
                  <w:ind w:left="14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098FC240" w14:textId="77777777" w:rsidR="00EF37F8" w:rsidRDefault="00EF37F8" w:rsidP="003C04CB">
      <w:pPr>
        <w:pStyle w:val="Gap"/>
        <w:pBdr>
          <w:bottom w:val="single" w:sz="8" w:space="1" w:color="C8D300" w:themeColor="accent3"/>
        </w:pBdr>
      </w:pPr>
    </w:p>
    <w:p w14:paraId="744BDC5F" w14:textId="77777777" w:rsidR="00EF37F8" w:rsidRPr="00EF37F8" w:rsidRDefault="00EF37F8" w:rsidP="00EF37F8">
      <w:pPr>
        <w:spacing w:before="240"/>
        <w:rPr>
          <w:rStyle w:val="Strong"/>
        </w:rPr>
      </w:pPr>
      <w:r w:rsidRPr="00EF37F8">
        <w:rPr>
          <w:rStyle w:val="Strong"/>
        </w:rPr>
        <w:t>Medical Centre/Hospital/Physio/Psychologist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35"/>
        <w:gridCol w:w="3854"/>
        <w:gridCol w:w="2097"/>
        <w:gridCol w:w="3115"/>
      </w:tblGrid>
      <w:tr w:rsidR="00EF37F8" w14:paraId="1F84EF35" w14:textId="77777777" w:rsidTr="003A626A">
        <w:trPr>
          <w:trHeight w:hRule="exact" w:val="567"/>
        </w:trPr>
        <w:tc>
          <w:tcPr>
            <w:tcW w:w="556" w:type="pct"/>
            <w:tcBorders>
              <w:right w:val="single" w:sz="2" w:space="0" w:color="757575" w:themeColor="background2" w:themeShade="80"/>
            </w:tcBorders>
            <w:vAlign w:val="center"/>
          </w:tcPr>
          <w:p w14:paraId="1D523109" w14:textId="77777777" w:rsidR="00EF37F8" w:rsidRPr="00632E74" w:rsidRDefault="00EF37F8" w:rsidP="003A626A">
            <w:pPr>
              <w:spacing w:after="0"/>
              <w:rPr>
                <w:rStyle w:val="Strong"/>
                <w:szCs w:val="22"/>
              </w:rPr>
            </w:pPr>
            <w:r w:rsidRPr="00A479BA">
              <w:rPr>
                <w:rStyle w:val="Strong"/>
                <w:szCs w:val="22"/>
              </w:rPr>
              <w:t>Name:</w:t>
            </w:r>
          </w:p>
        </w:tc>
        <w:sdt>
          <w:sdtPr>
            <w:id w:val="391235746"/>
            <w:placeholder>
              <w:docPart w:val="9A8E9157C0834D4CAC7C8E786A465E94"/>
            </w:placeholder>
            <w:showingPlcHdr/>
          </w:sdtPr>
          <w:sdtContent>
            <w:tc>
              <w:tcPr>
                <w:tcW w:w="1889" w:type="pct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752FD7F2" w14:textId="77777777" w:rsidR="00EF37F8" w:rsidRDefault="00EF37F8" w:rsidP="003A626A">
                <w:pPr>
                  <w:spacing w:after="0"/>
                  <w:ind w:left="14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028" w:type="pct"/>
            <w:tcBorders>
              <w:left w:val="single" w:sz="2" w:space="0" w:color="757575" w:themeColor="background2" w:themeShade="80"/>
              <w:right w:val="single" w:sz="2" w:space="0" w:color="757575" w:themeColor="background2" w:themeShade="80"/>
            </w:tcBorders>
            <w:vAlign w:val="center"/>
          </w:tcPr>
          <w:p w14:paraId="477C492A" w14:textId="77777777" w:rsidR="00EF37F8" w:rsidRPr="005D7CE9" w:rsidRDefault="00EF37F8" w:rsidP="003A626A">
            <w:pPr>
              <w:spacing w:after="0"/>
              <w:ind w:left="403"/>
              <w:rPr>
                <w:rStyle w:val="Strong"/>
              </w:rPr>
            </w:pPr>
            <w:r w:rsidRPr="00A479BA">
              <w:rPr>
                <w:rStyle w:val="Strong"/>
              </w:rPr>
              <w:t>Phone number:</w:t>
            </w:r>
          </w:p>
        </w:tc>
        <w:sdt>
          <w:sdtPr>
            <w:id w:val="1638220297"/>
            <w:placeholder>
              <w:docPart w:val="B74B7340F08544AC921766D1DC02F6D8"/>
            </w:placeholder>
            <w:showingPlcHdr/>
          </w:sdtPr>
          <w:sdtContent>
            <w:tc>
              <w:tcPr>
                <w:tcW w:w="1527" w:type="pct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060F999E" w14:textId="77777777" w:rsidR="00EF37F8" w:rsidRDefault="00EF37F8" w:rsidP="003A626A">
                <w:pPr>
                  <w:spacing w:after="0"/>
                  <w:ind w:left="13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9D98F8E" w14:textId="77777777" w:rsidR="00EF37F8" w:rsidRDefault="00EF37F8" w:rsidP="00EF37F8">
      <w:pPr>
        <w:pStyle w:val="Gap"/>
      </w:pPr>
    </w:p>
    <w:tbl>
      <w:tblPr>
        <w:tblStyle w:val="TableGrid"/>
        <w:tblW w:w="10206" w:type="dxa"/>
        <w:tblLook w:val="04A0" w:firstRow="1" w:lastRow="0" w:firstColumn="1" w:lastColumn="0" w:noHBand="0" w:noVBand="1"/>
      </w:tblPr>
      <w:tblGrid>
        <w:gridCol w:w="1134"/>
        <w:gridCol w:w="9072"/>
      </w:tblGrid>
      <w:tr w:rsidR="00EF37F8" w14:paraId="38E34ABC" w14:textId="77777777" w:rsidTr="003A626A">
        <w:trPr>
          <w:trHeight w:hRule="exact" w:val="567"/>
        </w:trPr>
        <w:tc>
          <w:tcPr>
            <w:tcW w:w="1134" w:type="dxa"/>
            <w:tcBorders>
              <w:right w:val="single" w:sz="2" w:space="0" w:color="757575" w:themeColor="background2" w:themeShade="80"/>
            </w:tcBorders>
            <w:vAlign w:val="center"/>
          </w:tcPr>
          <w:p w14:paraId="3A65297B" w14:textId="77777777" w:rsidR="00EF37F8" w:rsidRPr="00632E74" w:rsidRDefault="00EF37F8" w:rsidP="003A626A">
            <w:pPr>
              <w:spacing w:after="0"/>
              <w:rPr>
                <w:rStyle w:val="Strong"/>
                <w:szCs w:val="22"/>
              </w:rPr>
            </w:pPr>
            <w:r w:rsidRPr="00A479BA">
              <w:rPr>
                <w:rStyle w:val="Strong"/>
                <w:szCs w:val="22"/>
              </w:rPr>
              <w:t>Address:</w:t>
            </w:r>
          </w:p>
        </w:tc>
        <w:sdt>
          <w:sdtPr>
            <w:id w:val="-1673635869"/>
            <w:placeholder>
              <w:docPart w:val="68B90314B59748E08CD00FEC38555A44"/>
            </w:placeholder>
            <w:showingPlcHdr/>
          </w:sdtPr>
          <w:sdtContent>
            <w:tc>
              <w:tcPr>
                <w:tcW w:w="9072" w:type="dxa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55F526EE" w14:textId="77777777" w:rsidR="00EF37F8" w:rsidRDefault="00EF37F8" w:rsidP="003A626A">
                <w:pPr>
                  <w:spacing w:after="0"/>
                  <w:ind w:left="14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696E57C1" w14:textId="77777777" w:rsidR="00EF37F8" w:rsidRDefault="00EF37F8" w:rsidP="003C04CB">
      <w:pPr>
        <w:pStyle w:val="Gap"/>
        <w:pBdr>
          <w:bottom w:val="single" w:sz="8" w:space="1" w:color="C8D300" w:themeColor="accent3"/>
        </w:pBdr>
      </w:pPr>
    </w:p>
    <w:p w14:paraId="6F866458" w14:textId="77777777" w:rsidR="00EF37F8" w:rsidRDefault="00EF37F8" w:rsidP="00EF37F8">
      <w:pPr>
        <w:pStyle w:val="Gap"/>
      </w:pPr>
    </w:p>
    <w:p w14:paraId="2A603941" w14:textId="6F7437E4" w:rsidR="00EF37F8" w:rsidRPr="00A479BA" w:rsidRDefault="00EF37F8" w:rsidP="00EF37F8">
      <w:r w:rsidRPr="00EF37F8">
        <w:t xml:space="preserve">For any assistance, please contact </w:t>
      </w:r>
      <w:sdt>
        <w:sdtPr>
          <w:alias w:val="(name of organisation) "/>
          <w:tag w:val="(name of organisation) "/>
          <w:id w:val="875125681"/>
          <w:placeholder>
            <w:docPart w:val="0C98BFBFD2854EC4B803847872993CD0"/>
          </w:placeholder>
          <w:showingPlcHdr/>
        </w:sdtPr>
        <w:sdtContent>
          <w:r w:rsidR="00715DBC" w:rsidRPr="00A479BA">
            <w:rPr>
              <w:color w:val="BE1622" w:themeColor="accent1"/>
            </w:rPr>
            <w:t>(name of organisation)</w:t>
          </w:r>
        </w:sdtContent>
      </w:sdt>
      <w:r w:rsidRPr="00EF37F8">
        <w:t xml:space="preserve"> Return to Work Coordinator</w:t>
      </w:r>
    </w:p>
    <w:tbl>
      <w:tblPr>
        <w:tblStyle w:val="TableGrid"/>
        <w:tblW w:w="10206" w:type="dxa"/>
        <w:tblLook w:val="04A0" w:firstRow="1" w:lastRow="0" w:firstColumn="1" w:lastColumn="0" w:noHBand="0" w:noVBand="1"/>
      </w:tblPr>
      <w:tblGrid>
        <w:gridCol w:w="2835"/>
        <w:gridCol w:w="7371"/>
      </w:tblGrid>
      <w:tr w:rsidR="00EF37F8" w14:paraId="6980D6D1" w14:textId="77777777" w:rsidTr="00EF37F8">
        <w:trPr>
          <w:trHeight w:hRule="exact" w:val="567"/>
        </w:trPr>
        <w:tc>
          <w:tcPr>
            <w:tcW w:w="2835" w:type="dxa"/>
            <w:tcBorders>
              <w:right w:val="single" w:sz="2" w:space="0" w:color="757575" w:themeColor="background2" w:themeShade="80"/>
            </w:tcBorders>
            <w:vAlign w:val="center"/>
          </w:tcPr>
          <w:p w14:paraId="6558DCD3" w14:textId="668D08CC" w:rsidR="00EF37F8" w:rsidRPr="00632E74" w:rsidRDefault="00EF37F8" w:rsidP="003A626A">
            <w:pPr>
              <w:spacing w:after="0"/>
              <w:rPr>
                <w:rStyle w:val="Strong"/>
                <w:szCs w:val="22"/>
              </w:rPr>
            </w:pPr>
            <w:r w:rsidRPr="00EF37F8">
              <w:rPr>
                <w:rStyle w:val="Strong"/>
                <w:szCs w:val="22"/>
              </w:rPr>
              <w:t>Name of RTW Coordinator:</w:t>
            </w:r>
          </w:p>
        </w:tc>
        <w:sdt>
          <w:sdtPr>
            <w:id w:val="-757901689"/>
            <w:placeholder>
              <w:docPart w:val="FEAD220BF6A649DFB5B9AF54F95E8AE7"/>
            </w:placeholder>
            <w:showingPlcHdr/>
          </w:sdtPr>
          <w:sdtContent>
            <w:tc>
              <w:tcPr>
                <w:tcW w:w="7371" w:type="dxa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1D1C80AB" w14:textId="77777777" w:rsidR="00EF37F8" w:rsidRDefault="00EF37F8" w:rsidP="003A626A">
                <w:pPr>
                  <w:spacing w:after="0"/>
                  <w:ind w:left="14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6DA8F3EA" w14:textId="77777777" w:rsidR="00EF37F8" w:rsidRDefault="00EF37F8" w:rsidP="00A479BA">
      <w:pPr>
        <w:pStyle w:val="Gap"/>
      </w:pPr>
    </w:p>
    <w:tbl>
      <w:tblPr>
        <w:tblStyle w:val="TableGrid"/>
        <w:tblW w:w="10206" w:type="dxa"/>
        <w:tblLook w:val="04A0" w:firstRow="1" w:lastRow="0" w:firstColumn="1" w:lastColumn="0" w:noHBand="0" w:noVBand="1"/>
      </w:tblPr>
      <w:tblGrid>
        <w:gridCol w:w="2835"/>
        <w:gridCol w:w="7371"/>
      </w:tblGrid>
      <w:tr w:rsidR="00EF37F8" w14:paraId="5CACF7F6" w14:textId="77777777" w:rsidTr="003A626A">
        <w:trPr>
          <w:trHeight w:hRule="exact" w:val="567"/>
        </w:trPr>
        <w:tc>
          <w:tcPr>
            <w:tcW w:w="2835" w:type="dxa"/>
            <w:tcBorders>
              <w:right w:val="single" w:sz="2" w:space="0" w:color="757575" w:themeColor="background2" w:themeShade="80"/>
            </w:tcBorders>
            <w:vAlign w:val="center"/>
          </w:tcPr>
          <w:p w14:paraId="4D3E4129" w14:textId="7F279DF6" w:rsidR="00EF37F8" w:rsidRPr="00632E74" w:rsidRDefault="00EF37F8" w:rsidP="003A626A">
            <w:pPr>
              <w:spacing w:after="0"/>
              <w:rPr>
                <w:rStyle w:val="Strong"/>
                <w:szCs w:val="22"/>
              </w:rPr>
            </w:pPr>
            <w:r w:rsidRPr="00EF37F8">
              <w:rPr>
                <w:rStyle w:val="Strong"/>
                <w:szCs w:val="22"/>
              </w:rPr>
              <w:t>Phone:</w:t>
            </w:r>
          </w:p>
        </w:tc>
        <w:sdt>
          <w:sdtPr>
            <w:id w:val="966312179"/>
            <w:placeholder>
              <w:docPart w:val="E0EEB23E2F114A56B43EE684859AFBB1"/>
            </w:placeholder>
            <w:showingPlcHdr/>
          </w:sdtPr>
          <w:sdtContent>
            <w:tc>
              <w:tcPr>
                <w:tcW w:w="7371" w:type="dxa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6856955D" w14:textId="77777777" w:rsidR="00EF37F8" w:rsidRDefault="00EF37F8" w:rsidP="003A626A">
                <w:pPr>
                  <w:spacing w:after="0"/>
                  <w:ind w:left="14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9012A9A" w14:textId="77777777" w:rsidR="00EF37F8" w:rsidRDefault="00EF37F8" w:rsidP="00A479BA">
      <w:pPr>
        <w:pStyle w:val="Gap"/>
      </w:pPr>
    </w:p>
    <w:tbl>
      <w:tblPr>
        <w:tblStyle w:val="TableGrid"/>
        <w:tblW w:w="10206" w:type="dxa"/>
        <w:tblLook w:val="04A0" w:firstRow="1" w:lastRow="0" w:firstColumn="1" w:lastColumn="0" w:noHBand="0" w:noVBand="1"/>
      </w:tblPr>
      <w:tblGrid>
        <w:gridCol w:w="2835"/>
        <w:gridCol w:w="7371"/>
      </w:tblGrid>
      <w:tr w:rsidR="00EF37F8" w14:paraId="23646322" w14:textId="77777777" w:rsidTr="003A626A">
        <w:trPr>
          <w:trHeight w:hRule="exact" w:val="567"/>
        </w:trPr>
        <w:tc>
          <w:tcPr>
            <w:tcW w:w="2835" w:type="dxa"/>
            <w:tcBorders>
              <w:right w:val="single" w:sz="2" w:space="0" w:color="757575" w:themeColor="background2" w:themeShade="80"/>
            </w:tcBorders>
            <w:vAlign w:val="center"/>
          </w:tcPr>
          <w:p w14:paraId="128D4229" w14:textId="77777777" w:rsidR="00EF37F8" w:rsidRDefault="00EF37F8" w:rsidP="003A626A">
            <w:pPr>
              <w:spacing w:after="0"/>
              <w:rPr>
                <w:rStyle w:val="Strong"/>
                <w:szCs w:val="22"/>
              </w:rPr>
            </w:pPr>
            <w:r w:rsidRPr="00EF37F8">
              <w:rPr>
                <w:rStyle w:val="Strong"/>
                <w:szCs w:val="22"/>
              </w:rPr>
              <w:t>Email:</w:t>
            </w:r>
          </w:p>
          <w:p w14:paraId="54C34266" w14:textId="77777777" w:rsidR="00EF37F8" w:rsidRPr="00EF37F8" w:rsidRDefault="00EF37F8" w:rsidP="00EF37F8">
            <w:pPr>
              <w:rPr>
                <w:rFonts w:ascii="Source Sans Pro" w:hAnsi="Source Sans Pro" w:cs="Source Sans Pro"/>
                <w:sz w:val="22"/>
                <w:lang w:val="en-US"/>
              </w:rPr>
            </w:pPr>
          </w:p>
          <w:p w14:paraId="7F6FEC5A" w14:textId="00605014" w:rsidR="00EF37F8" w:rsidRPr="00EF37F8" w:rsidRDefault="00EF37F8" w:rsidP="00EF37F8">
            <w:pPr>
              <w:rPr>
                <w:rFonts w:ascii="Source Sans Pro" w:hAnsi="Source Sans Pro" w:cs="Source Sans Pro"/>
                <w:sz w:val="22"/>
                <w:lang w:val="en-US"/>
              </w:rPr>
            </w:pPr>
          </w:p>
        </w:tc>
        <w:sdt>
          <w:sdtPr>
            <w:id w:val="-215902766"/>
            <w:placeholder>
              <w:docPart w:val="039F69A127BE4AAAAB2D8B692E3C3F21"/>
            </w:placeholder>
            <w:showingPlcHdr/>
          </w:sdtPr>
          <w:sdtContent>
            <w:tc>
              <w:tcPr>
                <w:tcW w:w="7371" w:type="dxa"/>
                <w:tcBorders>
                  <w:top w:val="single" w:sz="2" w:space="0" w:color="757575" w:themeColor="background2" w:themeShade="80"/>
                  <w:left w:val="single" w:sz="2" w:space="0" w:color="757575" w:themeColor="background2" w:themeShade="80"/>
                  <w:bottom w:val="single" w:sz="2" w:space="0" w:color="757575" w:themeColor="background2" w:themeShade="80"/>
                  <w:right w:val="single" w:sz="2" w:space="0" w:color="757575" w:themeColor="background2" w:themeShade="80"/>
                </w:tcBorders>
                <w:vAlign w:val="center"/>
              </w:tcPr>
              <w:p w14:paraId="03CB2558" w14:textId="77777777" w:rsidR="00EF37F8" w:rsidRDefault="00EF37F8" w:rsidP="003A626A">
                <w:pPr>
                  <w:spacing w:after="0"/>
                  <w:ind w:left="143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5716087" w14:textId="77777777" w:rsidR="00EF37F8" w:rsidRPr="00EF37F8" w:rsidRDefault="00EF37F8" w:rsidP="00EF37F8">
      <w:pPr>
        <w:pStyle w:val="Gap"/>
      </w:pPr>
    </w:p>
    <w:sectPr w:rsidR="00EF37F8" w:rsidRPr="00EF37F8" w:rsidSect="009E7283">
      <w:footerReference w:type="default" r:id="rId8"/>
      <w:pgSz w:w="11906" w:h="16838"/>
      <w:pgMar w:top="851" w:right="851" w:bottom="851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81E26" w14:textId="77777777" w:rsidR="007C3A78" w:rsidRDefault="007C3A78" w:rsidP="005C1A8C">
      <w:pPr>
        <w:spacing w:after="0" w:line="240" w:lineRule="auto"/>
      </w:pPr>
      <w:r>
        <w:separator/>
      </w:r>
    </w:p>
  </w:endnote>
  <w:endnote w:type="continuationSeparator" w:id="0">
    <w:p w14:paraId="35FACB9C" w14:textId="77777777" w:rsidR="007C3A78" w:rsidRDefault="007C3A78" w:rsidP="005C1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1" w:fontKey="{D8433636-0612-4CF3-9FFB-4346840FA8AC}"/>
  </w:font>
  <w:font w:name="Source Sans Pro Light">
    <w:panose1 w:val="020B04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9F4D2561-A920-406C-A128-91FB515B3494}"/>
  </w:font>
  <w:font w:name="Source Sans Pro">
    <w:panose1 w:val="020B05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panose1 w:val="02000503000000020004"/>
    <w:charset w:val="00"/>
    <w:family w:val="auto"/>
    <w:pitch w:val="variable"/>
    <w:sig w:usb0="E00002FF" w:usb1="1200A1FF" w:usb2="00000001" w:usb3="00000000" w:csb0="0000019F" w:csb1="00000000"/>
    <w:embedBold r:id="rId3" w:fontKey="{6E859612-DFED-47A7-8421-C14406693C1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4B666" w14:textId="0427E18A" w:rsidR="00292CF6" w:rsidRPr="00292CF6" w:rsidRDefault="00292CF6" w:rsidP="00292CF6">
    <w:pPr>
      <w:pStyle w:val="Footer"/>
    </w:pPr>
    <w:r w:rsidRPr="00292CF6">
      <w:t>Work injury Toolkit</w:t>
    </w:r>
    <w:r>
      <w:t xml:space="preserve"> </w:t>
    </w:r>
    <w:r w:rsidR="00FC69FD">
      <w:t xml:space="preserve">  </w:t>
    </w:r>
    <w:r w:rsidRPr="00292CF6">
      <w:rPr>
        <w:rFonts w:ascii="Inter" w:hAnsi="Inter"/>
        <w:color w:val="BE1622" w:themeColor="accent1"/>
        <w:position w:val="2"/>
        <w:sz w:val="8"/>
        <w:szCs w:val="8"/>
      </w:rPr>
      <w:t>◆</w:t>
    </w:r>
    <w:r>
      <w:rPr>
        <w:rFonts w:ascii="Inter" w:hAnsi="Inter"/>
        <w:color w:val="E73643" w:themeColor="accent1" w:themeTint="BF"/>
        <w:position w:val="2"/>
        <w:sz w:val="8"/>
        <w:szCs w:val="8"/>
      </w:rPr>
      <w:t xml:space="preserve"> </w:t>
    </w:r>
    <w:r w:rsidR="00FC69FD">
      <w:rPr>
        <w:rFonts w:ascii="Inter" w:hAnsi="Inter"/>
        <w:color w:val="E73643" w:themeColor="accent1" w:themeTint="BF"/>
        <w:position w:val="2"/>
        <w:sz w:val="8"/>
        <w:szCs w:val="8"/>
      </w:rPr>
      <w:t xml:space="preserve">  </w:t>
    </w:r>
    <w:r w:rsidR="00256311"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2A75C" w14:textId="77777777" w:rsidR="007C3A78" w:rsidRDefault="007C3A78" w:rsidP="005C1A8C">
      <w:pPr>
        <w:spacing w:after="0" w:line="240" w:lineRule="auto"/>
      </w:pPr>
      <w:r>
        <w:separator/>
      </w:r>
    </w:p>
  </w:footnote>
  <w:footnote w:type="continuationSeparator" w:id="0">
    <w:p w14:paraId="66B42FF1" w14:textId="77777777" w:rsidR="007C3A78" w:rsidRDefault="007C3A78" w:rsidP="005C1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27A8A"/>
    <w:multiLevelType w:val="hybridMultilevel"/>
    <w:tmpl w:val="798431FA"/>
    <w:lvl w:ilvl="0" w:tplc="BB4E2CB8">
      <w:start w:val="1"/>
      <w:numFmt w:val="bullet"/>
      <w:lvlText w:val="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1A543EF"/>
    <w:multiLevelType w:val="hybridMultilevel"/>
    <w:tmpl w:val="33C67EFE"/>
    <w:lvl w:ilvl="0" w:tplc="9B629AFC">
      <w:start w:val="1"/>
      <w:numFmt w:val="bullet"/>
      <w:lvlText w:val=""/>
      <w:lvlJc w:val="left"/>
      <w:pPr>
        <w:ind w:left="1440" w:hanging="360"/>
      </w:pPr>
      <w:rPr>
        <w:rFonts w:ascii="Wingdings 2" w:hAnsi="Wingdings 2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62B4336"/>
    <w:multiLevelType w:val="hybridMultilevel"/>
    <w:tmpl w:val="76D42148"/>
    <w:lvl w:ilvl="0" w:tplc="9B629AFC">
      <w:start w:val="1"/>
      <w:numFmt w:val="bullet"/>
      <w:lvlText w:val=""/>
      <w:lvlJc w:val="left"/>
      <w:pPr>
        <w:ind w:left="1440" w:hanging="360"/>
      </w:pPr>
      <w:rPr>
        <w:rFonts w:ascii="Wingdings 2" w:hAnsi="Wingdings 2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9204C6"/>
    <w:multiLevelType w:val="hybridMultilevel"/>
    <w:tmpl w:val="9DC2A230"/>
    <w:lvl w:ilvl="0" w:tplc="0F884642">
      <w:start w:val="1"/>
      <w:numFmt w:val="bullet"/>
      <w:lvlText w:val=""/>
      <w:lvlJc w:val="left"/>
      <w:pPr>
        <w:ind w:left="1440" w:hanging="360"/>
      </w:pPr>
      <w:rPr>
        <w:rFonts w:ascii="Wingdings 2" w:hAnsi="Wingdings 2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90A7941"/>
    <w:multiLevelType w:val="hybridMultilevel"/>
    <w:tmpl w:val="8F5E6AF4"/>
    <w:lvl w:ilvl="0" w:tplc="7AB02338">
      <w:start w:val="1"/>
      <w:numFmt w:val="bullet"/>
      <w:pStyle w:val="ListParagraph"/>
      <w:lvlText w:val="•"/>
      <w:lvlJc w:val="left"/>
      <w:pPr>
        <w:ind w:left="1440" w:hanging="360"/>
      </w:pPr>
      <w:rPr>
        <w:rFonts w:ascii="Source Sans Pro Light" w:hAnsi="Source Sans Pro Light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5087FBA"/>
    <w:multiLevelType w:val="hybridMultilevel"/>
    <w:tmpl w:val="232A5C7C"/>
    <w:lvl w:ilvl="0" w:tplc="90DA5EC0">
      <w:start w:val="1"/>
      <w:numFmt w:val="bullet"/>
      <w:lvlText w:val=""/>
      <w:lvlJc w:val="left"/>
      <w:pPr>
        <w:ind w:left="1440" w:hanging="360"/>
      </w:pPr>
      <w:rPr>
        <w:rFonts w:ascii="Wingdings" w:hAnsi="Wingdings" w:hint="default"/>
        <w:sz w:val="24"/>
        <w:szCs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01824153">
    <w:abstractNumId w:val="3"/>
  </w:num>
  <w:num w:numId="2" w16cid:durableId="1752658368">
    <w:abstractNumId w:val="1"/>
  </w:num>
  <w:num w:numId="3" w16cid:durableId="1563054133">
    <w:abstractNumId w:val="0"/>
  </w:num>
  <w:num w:numId="4" w16cid:durableId="782924439">
    <w:abstractNumId w:val="2"/>
  </w:num>
  <w:num w:numId="5" w16cid:durableId="1720477749">
    <w:abstractNumId w:val="5"/>
  </w:num>
  <w:num w:numId="6" w16cid:durableId="20420528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embedTrueTypeFonts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A8C"/>
    <w:rsid w:val="00013183"/>
    <w:rsid w:val="00013537"/>
    <w:rsid w:val="0002199E"/>
    <w:rsid w:val="00041B28"/>
    <w:rsid w:val="00060A08"/>
    <w:rsid w:val="00065C35"/>
    <w:rsid w:val="000D6A1C"/>
    <w:rsid w:val="00102544"/>
    <w:rsid w:val="00113109"/>
    <w:rsid w:val="00115E7C"/>
    <w:rsid w:val="00116125"/>
    <w:rsid w:val="00165490"/>
    <w:rsid w:val="00186B82"/>
    <w:rsid w:val="001A57E4"/>
    <w:rsid w:val="001B54D7"/>
    <w:rsid w:val="001D7CF5"/>
    <w:rsid w:val="00237431"/>
    <w:rsid w:val="00247DD7"/>
    <w:rsid w:val="002555B5"/>
    <w:rsid w:val="00256311"/>
    <w:rsid w:val="0029046E"/>
    <w:rsid w:val="00292CF6"/>
    <w:rsid w:val="002C79D0"/>
    <w:rsid w:val="00320BD4"/>
    <w:rsid w:val="00334B20"/>
    <w:rsid w:val="003826F4"/>
    <w:rsid w:val="0039467A"/>
    <w:rsid w:val="003C04CB"/>
    <w:rsid w:val="003C42F6"/>
    <w:rsid w:val="003D6071"/>
    <w:rsid w:val="003F5839"/>
    <w:rsid w:val="004265B7"/>
    <w:rsid w:val="00462216"/>
    <w:rsid w:val="00472D34"/>
    <w:rsid w:val="00472F28"/>
    <w:rsid w:val="00484297"/>
    <w:rsid w:val="004B1D9F"/>
    <w:rsid w:val="004B2AEA"/>
    <w:rsid w:val="004C4EA3"/>
    <w:rsid w:val="00510E07"/>
    <w:rsid w:val="00533538"/>
    <w:rsid w:val="00556B09"/>
    <w:rsid w:val="00556C35"/>
    <w:rsid w:val="00561855"/>
    <w:rsid w:val="005B2489"/>
    <w:rsid w:val="005B55A8"/>
    <w:rsid w:val="005C1A8C"/>
    <w:rsid w:val="005D7CE9"/>
    <w:rsid w:val="005D7CFB"/>
    <w:rsid w:val="005F038F"/>
    <w:rsid w:val="00601130"/>
    <w:rsid w:val="00621FA2"/>
    <w:rsid w:val="006239E8"/>
    <w:rsid w:val="00632E74"/>
    <w:rsid w:val="00656A57"/>
    <w:rsid w:val="00672773"/>
    <w:rsid w:val="006839B7"/>
    <w:rsid w:val="006C1685"/>
    <w:rsid w:val="006C2416"/>
    <w:rsid w:val="00707230"/>
    <w:rsid w:val="00715DBC"/>
    <w:rsid w:val="007344D1"/>
    <w:rsid w:val="0074133F"/>
    <w:rsid w:val="00756922"/>
    <w:rsid w:val="00767217"/>
    <w:rsid w:val="007813BF"/>
    <w:rsid w:val="00786E13"/>
    <w:rsid w:val="007A3E52"/>
    <w:rsid w:val="007A5932"/>
    <w:rsid w:val="007C2624"/>
    <w:rsid w:val="007C3A78"/>
    <w:rsid w:val="007E7887"/>
    <w:rsid w:val="008156FC"/>
    <w:rsid w:val="00833CB6"/>
    <w:rsid w:val="00834C83"/>
    <w:rsid w:val="0084267F"/>
    <w:rsid w:val="008E78A9"/>
    <w:rsid w:val="009308BF"/>
    <w:rsid w:val="009347E0"/>
    <w:rsid w:val="009553E9"/>
    <w:rsid w:val="009645B1"/>
    <w:rsid w:val="00986816"/>
    <w:rsid w:val="009A54F7"/>
    <w:rsid w:val="009E7283"/>
    <w:rsid w:val="009F29E4"/>
    <w:rsid w:val="00A04155"/>
    <w:rsid w:val="00A334BE"/>
    <w:rsid w:val="00A479BA"/>
    <w:rsid w:val="00A756EC"/>
    <w:rsid w:val="00AC5D29"/>
    <w:rsid w:val="00AD0EFD"/>
    <w:rsid w:val="00B72A4F"/>
    <w:rsid w:val="00BF1131"/>
    <w:rsid w:val="00C200FB"/>
    <w:rsid w:val="00C37BC8"/>
    <w:rsid w:val="00C54469"/>
    <w:rsid w:val="00CB78D9"/>
    <w:rsid w:val="00CC69FE"/>
    <w:rsid w:val="00CD2719"/>
    <w:rsid w:val="00D24ABD"/>
    <w:rsid w:val="00D403C3"/>
    <w:rsid w:val="00D41437"/>
    <w:rsid w:val="00D47292"/>
    <w:rsid w:val="00D733DF"/>
    <w:rsid w:val="00D90AF9"/>
    <w:rsid w:val="00DA17DD"/>
    <w:rsid w:val="00DF46E1"/>
    <w:rsid w:val="00E00434"/>
    <w:rsid w:val="00E03587"/>
    <w:rsid w:val="00E817F2"/>
    <w:rsid w:val="00EC0E37"/>
    <w:rsid w:val="00EE7BD1"/>
    <w:rsid w:val="00EF37F8"/>
    <w:rsid w:val="00F1231A"/>
    <w:rsid w:val="00F15144"/>
    <w:rsid w:val="00F43714"/>
    <w:rsid w:val="00F44713"/>
    <w:rsid w:val="00F73C40"/>
    <w:rsid w:val="00F87ACF"/>
    <w:rsid w:val="00FC484A"/>
    <w:rsid w:val="00FC69FD"/>
    <w:rsid w:val="00FD5E17"/>
    <w:rsid w:val="00FE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AA5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color w:val="000000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before="200" w:after="20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locked="0" w:semiHidden="1" w:unhideWhenUsed="1"/>
    <w:lsdException w:name="footer" w:locked="0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locked="0" w:semiHidden="1" w:unhideWhenUsed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0" w:uiPriority="10" w:qFormat="1"/>
    <w:lsdException w:name="Closing" w:semiHidden="1"/>
    <w:lsdException w:name="Signature" w:semiHidden="1"/>
    <w:lsdException w:name="Default Paragraph Font" w:locked="0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0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locked="0" w:semiHidden="1" w:unhideWhenUsed="1"/>
    <w:lsdException w:name="FollowedHyperlink" w:semiHidden="1"/>
    <w:lsdException w:name="Strong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locked="0" w:semiHidden="1" w:unhideWhenUsed="1"/>
    <w:lsdException w:name="HTML Bottom of Form" w:locked="0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locked="0" w:semiHidden="1" w:unhideWhenUsed="1"/>
    <w:lsdException w:name="annotation subject" w:semiHidden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locked="0" w:uiPriority="21" w:qFormat="1"/>
    <w:lsdException w:name="Subtle Reference" w:semiHidden="1" w:uiPriority="31" w:qFormat="1"/>
    <w:lsdException w:name="Intense Reference" w:locked="0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qFormat/>
    <w:rsid w:val="00A479BA"/>
    <w:pPr>
      <w:spacing w:before="0" w:after="120" w:line="280" w:lineRule="atLeast"/>
    </w:pPr>
    <w:rPr>
      <w:rFonts w:asciiTheme="minorHAnsi" w:hAnsiTheme="minorHAnsi"/>
      <w:sz w:val="20"/>
    </w:rPr>
  </w:style>
  <w:style w:type="paragraph" w:styleId="Heading1">
    <w:name w:val="heading 1"/>
    <w:basedOn w:val="Normal"/>
    <w:next w:val="Normal"/>
    <w:link w:val="Heading1Char"/>
    <w:qFormat/>
    <w:rsid w:val="00DF46E1"/>
    <w:pPr>
      <w:spacing w:after="20"/>
      <w:outlineLvl w:val="0"/>
    </w:pPr>
    <w:rPr>
      <w:rFonts w:asciiTheme="majorHAnsi" w:hAnsiTheme="majorHAnsi"/>
      <w:b/>
      <w:bCs/>
      <w:color w:val="BE1622" w:themeColor="accent1"/>
      <w:sz w:val="32"/>
      <w:szCs w:val="32"/>
    </w:rPr>
  </w:style>
  <w:style w:type="paragraph" w:styleId="Heading2">
    <w:name w:val="heading 2"/>
    <w:basedOn w:val="Heading1"/>
    <w:next w:val="Normal"/>
    <w:link w:val="Heading2Char"/>
    <w:qFormat/>
    <w:rsid w:val="009E7283"/>
    <w:pPr>
      <w:spacing w:before="720" w:after="160"/>
      <w:outlineLvl w:val="1"/>
    </w:pPr>
    <w:rPr>
      <w:sz w:val="28"/>
      <w:szCs w:val="28"/>
    </w:rPr>
  </w:style>
  <w:style w:type="paragraph" w:styleId="Heading3">
    <w:name w:val="heading 3"/>
    <w:basedOn w:val="Unlocked"/>
    <w:next w:val="Normal"/>
    <w:link w:val="Heading3Char"/>
    <w:uiPriority w:val="9"/>
    <w:semiHidden/>
    <w:qFormat/>
    <w:rsid w:val="00510E07"/>
    <w:pPr>
      <w:spacing w:line="240" w:lineRule="auto"/>
      <w:jc w:val="left"/>
      <w:outlineLvl w:val="2"/>
    </w:pPr>
    <w:rPr>
      <w:rFonts w:ascii="Source Sans Pro" w:hAnsi="Source Sans Pro" w:cs="Source Sans Pro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locked/>
    <w:rsid w:val="005C1A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8E1019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locked/>
    <w:rsid w:val="005C1A8C"/>
    <w:pPr>
      <w:keepNext/>
      <w:keepLines/>
      <w:spacing w:before="80" w:after="40"/>
      <w:outlineLvl w:val="4"/>
    </w:pPr>
    <w:rPr>
      <w:rFonts w:eastAsiaTheme="majorEastAsia" w:cstheme="majorBidi"/>
      <w:color w:val="8E1019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locked/>
    <w:rsid w:val="005C1A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locked/>
    <w:rsid w:val="005C1A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locked/>
    <w:rsid w:val="005C1A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locked/>
    <w:rsid w:val="005C1A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lienttable1">
    <w:name w:val="Client table 1"/>
    <w:basedOn w:val="TableNormal"/>
    <w:uiPriority w:val="99"/>
    <w:locked/>
    <w:rsid w:val="00DF46E1"/>
    <w:pPr>
      <w:spacing w:before="0" w:after="0"/>
    </w:pPr>
    <w:rPr>
      <w:rFonts w:ascii="Arial" w:hAnsi="Arial"/>
      <w:kern w:val="0"/>
      <w14:ligatures w14:val="none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pPr>
        <w:jc w:val="left"/>
      </w:pPr>
      <w:rPr>
        <w:b/>
        <w:color w:val="FFFFFF" w:themeColor="background1"/>
      </w:rPr>
      <w:tblPr/>
      <w:tcPr>
        <w:shd w:val="clear" w:color="auto" w:fill="BE1622" w:themeFill="accent1"/>
        <w:vAlign w:val="bottom"/>
      </w:tcPr>
    </w:tblStylePr>
    <w:tblStylePr w:type="lastRow">
      <w:rPr>
        <w:rFonts w:asciiTheme="minorHAnsi" w:hAnsiTheme="minorHAnsi"/>
        <w:b/>
        <w:color w:val="000000" w:themeColor="text1"/>
        <w:sz w:val="20"/>
      </w:rPr>
      <w:tblPr/>
      <w:tcPr>
        <w:tcBorders>
          <w:bottom w:val="single" w:sz="4" w:space="0" w:color="EAEAEA" w:themeColor="accent2"/>
        </w:tcBorders>
      </w:tcPr>
    </w:tblStylePr>
    <w:tblStylePr w:type="firstCol">
      <w:rPr>
        <w:rFonts w:asciiTheme="minorHAnsi" w:hAnsiTheme="minorHAnsi"/>
        <w:b/>
        <w:color w:val="000000"/>
        <w:sz w:val="20"/>
      </w:rPr>
    </w:tblStylePr>
  </w:style>
  <w:style w:type="paragraph" w:styleId="MacroText">
    <w:name w:val="macro"/>
    <w:link w:val="MacroTextChar"/>
    <w:uiPriority w:val="99"/>
    <w:semiHidden/>
    <w:locked/>
    <w:rsid w:val="00186B8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Theme="minorHAnsi" w:hAnsiTheme="minorHAnsi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D7CE9"/>
    <w:rPr>
      <w:rFonts w:asciiTheme="minorHAnsi" w:hAnsiTheme="minorHAnsi"/>
    </w:rPr>
  </w:style>
  <w:style w:type="character" w:customStyle="1" w:styleId="Heading1Char">
    <w:name w:val="Heading 1 Char"/>
    <w:basedOn w:val="DefaultParagraphFont"/>
    <w:link w:val="Heading1"/>
    <w:rsid w:val="005D7CE9"/>
    <w:rPr>
      <w:rFonts w:asciiTheme="majorHAnsi" w:hAnsiTheme="majorHAnsi"/>
      <w:b/>
      <w:bCs/>
      <w:color w:val="BE1622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D7CE9"/>
    <w:rPr>
      <w:rFonts w:asciiTheme="majorHAnsi" w:hAnsiTheme="majorHAnsi"/>
      <w:b/>
      <w:bCs/>
      <w:color w:val="BE1622" w:themeColor="accen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CE9"/>
    <w:rPr>
      <w:rFonts w:ascii="Source Sans Pro" w:hAnsi="Source Sans Pro" w:cs="Source Sans Pro"/>
      <w:b/>
      <w:bCs/>
      <w:kern w:val="0"/>
      <w:sz w:val="20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7CE9"/>
    <w:rPr>
      <w:rFonts w:asciiTheme="minorHAnsi" w:eastAsiaTheme="majorEastAsia" w:hAnsiTheme="minorHAnsi" w:cstheme="majorBidi"/>
      <w:i/>
      <w:iCs/>
      <w:color w:val="8E1019" w:themeColor="accent1" w:themeShade="BF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7CE9"/>
    <w:rPr>
      <w:rFonts w:asciiTheme="minorHAnsi" w:eastAsiaTheme="majorEastAsia" w:hAnsiTheme="minorHAnsi" w:cstheme="majorBidi"/>
      <w:color w:val="8E1019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7CE9"/>
    <w:rPr>
      <w:rFonts w:asciiTheme="minorHAnsi" w:eastAsiaTheme="majorEastAsia" w:hAnsiTheme="minorHAnsi" w:cstheme="majorBidi"/>
      <w:i/>
      <w:iCs/>
      <w:color w:val="595959" w:themeColor="text1" w:themeTint="A6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7CE9"/>
    <w:rPr>
      <w:rFonts w:asciiTheme="minorHAnsi" w:eastAsiaTheme="majorEastAsia" w:hAnsiTheme="minorHAnsi" w:cstheme="majorBidi"/>
      <w:color w:val="595959" w:themeColor="text1" w:themeTint="A6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7CE9"/>
    <w:rPr>
      <w:rFonts w:asciiTheme="minorHAnsi" w:eastAsiaTheme="majorEastAsia" w:hAnsiTheme="minorHAnsi" w:cstheme="majorBidi"/>
      <w:i/>
      <w:iCs/>
      <w:color w:val="272727" w:themeColor="text1" w:themeTint="D8"/>
      <w:sz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7CE9"/>
    <w:rPr>
      <w:rFonts w:asciiTheme="minorHAnsi" w:eastAsiaTheme="majorEastAsia" w:hAnsiTheme="minorHAnsi" w:cstheme="majorBidi"/>
      <w:color w:val="272727" w:themeColor="text1" w:themeTint="D8"/>
      <w:sz w:val="20"/>
    </w:rPr>
  </w:style>
  <w:style w:type="paragraph" w:styleId="Title">
    <w:name w:val="Title"/>
    <w:basedOn w:val="Normal"/>
    <w:next w:val="Normal"/>
    <w:link w:val="TitleChar"/>
    <w:uiPriority w:val="10"/>
    <w:semiHidden/>
    <w:qFormat/>
    <w:locked/>
    <w:rsid w:val="005C1A8C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5D7CE9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qFormat/>
    <w:locked/>
    <w:rsid w:val="005C1A8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D7CE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semiHidden/>
    <w:qFormat/>
    <w:locked/>
    <w:rsid w:val="005C1A8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D7CE9"/>
    <w:rPr>
      <w:rFonts w:asciiTheme="minorHAnsi" w:hAnsiTheme="minorHAnsi"/>
      <w:i/>
      <w:iCs/>
      <w:color w:val="404040" w:themeColor="text1" w:themeTint="BF"/>
      <w:sz w:val="20"/>
    </w:rPr>
  </w:style>
  <w:style w:type="paragraph" w:styleId="ListParagraph">
    <w:name w:val="List Paragraph"/>
    <w:basedOn w:val="Normal"/>
    <w:uiPriority w:val="34"/>
    <w:qFormat/>
    <w:locked/>
    <w:rsid w:val="00A479BA"/>
    <w:pPr>
      <w:numPr>
        <w:numId w:val="6"/>
      </w:numPr>
      <w:spacing w:before="60" w:after="60"/>
      <w:ind w:left="142" w:hanging="142"/>
    </w:pPr>
  </w:style>
  <w:style w:type="character" w:styleId="IntenseEmphasis">
    <w:name w:val="Intense Emphasis"/>
    <w:basedOn w:val="DefaultParagraphFont"/>
    <w:uiPriority w:val="21"/>
    <w:semiHidden/>
    <w:qFormat/>
    <w:locked/>
    <w:rsid w:val="005C1A8C"/>
    <w:rPr>
      <w:i/>
      <w:iCs/>
      <w:color w:val="8E101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locked/>
    <w:rsid w:val="005C1A8C"/>
    <w:pPr>
      <w:pBdr>
        <w:top w:val="single" w:sz="4" w:space="10" w:color="8E1019" w:themeColor="accent1" w:themeShade="BF"/>
        <w:bottom w:val="single" w:sz="4" w:space="10" w:color="8E1019" w:themeColor="accent1" w:themeShade="BF"/>
      </w:pBdr>
      <w:spacing w:before="360" w:after="360"/>
      <w:ind w:left="864" w:right="864"/>
      <w:jc w:val="center"/>
    </w:pPr>
    <w:rPr>
      <w:i/>
      <w:iCs/>
      <w:color w:val="8E101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D7CE9"/>
    <w:rPr>
      <w:rFonts w:asciiTheme="minorHAnsi" w:hAnsiTheme="minorHAnsi"/>
      <w:i/>
      <w:iCs/>
      <w:color w:val="8E1019" w:themeColor="accent1" w:themeShade="BF"/>
      <w:sz w:val="20"/>
    </w:rPr>
  </w:style>
  <w:style w:type="character" w:styleId="IntenseReference">
    <w:name w:val="Intense Reference"/>
    <w:basedOn w:val="DefaultParagraphFont"/>
    <w:uiPriority w:val="32"/>
    <w:semiHidden/>
    <w:qFormat/>
    <w:locked/>
    <w:rsid w:val="005C1A8C"/>
    <w:rPr>
      <w:b/>
      <w:bCs/>
      <w:smallCaps/>
      <w:color w:val="8E1019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locked/>
    <w:rsid w:val="005C1A8C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7CE9"/>
    <w:rPr>
      <w:rFonts w:asciiTheme="minorHAnsi" w:hAnsiTheme="minorHAnsi"/>
      <w:sz w:val="20"/>
    </w:rPr>
  </w:style>
  <w:style w:type="paragraph" w:styleId="Footer">
    <w:name w:val="footer"/>
    <w:basedOn w:val="Normal"/>
    <w:link w:val="FooterChar"/>
    <w:uiPriority w:val="99"/>
    <w:semiHidden/>
    <w:locked/>
    <w:rsid w:val="00292CF6"/>
    <w:pPr>
      <w:tabs>
        <w:tab w:val="center" w:pos="4513"/>
        <w:tab w:val="right" w:pos="9026"/>
      </w:tabs>
      <w:spacing w:after="0"/>
      <w:jc w:val="center"/>
    </w:pPr>
    <w:rPr>
      <w:rFonts w:asciiTheme="majorHAnsi" w:hAnsiTheme="majorHAnsi"/>
      <w:b/>
      <w:bCs/>
      <w:caps/>
      <w:color w:val="404040" w:themeColor="text1" w:themeTint="BF"/>
      <w:sz w:val="14"/>
      <w:szCs w:val="1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5D7CE9"/>
    <w:rPr>
      <w:rFonts w:asciiTheme="majorHAnsi" w:hAnsiTheme="majorHAnsi"/>
      <w:b/>
      <w:bCs/>
      <w:caps/>
      <w:color w:val="404040" w:themeColor="text1" w:themeTint="BF"/>
      <w:sz w:val="14"/>
      <w:szCs w:val="14"/>
    </w:rPr>
  </w:style>
  <w:style w:type="table" w:styleId="TableGrid">
    <w:name w:val="Table Grid"/>
    <w:basedOn w:val="TableNormal"/>
    <w:uiPriority w:val="39"/>
    <w:locked/>
    <w:rsid w:val="005D7CE9"/>
    <w:pPr>
      <w:spacing w:before="0" w:after="0"/>
    </w:pPr>
    <w:rPr>
      <w:rFonts w:asciiTheme="minorHAnsi" w:hAnsiTheme="minorHAnsi"/>
      <w:sz w:val="20"/>
    </w:rPr>
    <w:tblPr>
      <w:tblCellMar>
        <w:left w:w="0" w:type="dxa"/>
        <w:right w:w="0" w:type="dxa"/>
      </w:tblCellMar>
    </w:tblPr>
  </w:style>
  <w:style w:type="paragraph" w:customStyle="1" w:styleId="bodycopy">
    <w:name w:val="body copy"/>
    <w:basedOn w:val="Normal"/>
    <w:uiPriority w:val="99"/>
    <w:semiHidden/>
    <w:rsid w:val="00292CF6"/>
    <w:pPr>
      <w:suppressAutoHyphens/>
      <w:autoSpaceDE w:val="0"/>
      <w:autoSpaceDN w:val="0"/>
      <w:adjustRightInd w:val="0"/>
      <w:spacing w:after="0"/>
      <w:textAlignment w:val="center"/>
    </w:pPr>
    <w:rPr>
      <w:rFonts w:ascii="Source Sans Pro Light" w:hAnsi="Source Sans Pro Light" w:cs="Source Sans Pro Light"/>
      <w:spacing w:val="-1"/>
      <w:kern w:val="0"/>
      <w:szCs w:val="20"/>
      <w:lang w:val="en-US"/>
    </w:rPr>
  </w:style>
  <w:style w:type="paragraph" w:customStyle="1" w:styleId="Unlocked">
    <w:name w:val="Unlocked"/>
    <w:uiPriority w:val="99"/>
    <w:semiHidden/>
    <w:locked/>
    <w:rsid w:val="00707230"/>
    <w:pPr>
      <w:autoSpaceDE w:val="0"/>
      <w:autoSpaceDN w:val="0"/>
      <w:adjustRightInd w:val="0"/>
      <w:spacing w:before="0" w:after="0" w:line="360" w:lineRule="auto"/>
      <w:jc w:val="center"/>
      <w:textAlignment w:val="center"/>
    </w:pPr>
    <w:rPr>
      <w:rFonts w:asciiTheme="majorHAnsi" w:hAnsiTheme="majorHAnsi"/>
      <w:kern w:val="0"/>
      <w:szCs w:val="24"/>
      <w:lang w:val="en-US"/>
    </w:rPr>
  </w:style>
  <w:style w:type="character" w:styleId="Hyperlink">
    <w:name w:val="Hyperlink"/>
    <w:basedOn w:val="DefaultParagraphFont"/>
    <w:uiPriority w:val="99"/>
    <w:semiHidden/>
    <w:locked/>
    <w:rsid w:val="005C1A8C"/>
    <w:rPr>
      <w:color w:val="0044D6"/>
      <w:u w:val="thick"/>
    </w:rPr>
  </w:style>
  <w:style w:type="character" w:styleId="PlaceholderText">
    <w:name w:val="Placeholder Text"/>
    <w:basedOn w:val="DefaultParagraphFont"/>
    <w:uiPriority w:val="99"/>
    <w:semiHidden/>
    <w:locked/>
    <w:rsid w:val="00292CF6"/>
    <w:rPr>
      <w:color w:val="666666"/>
    </w:rPr>
  </w:style>
  <w:style w:type="character" w:styleId="Strong">
    <w:name w:val="Strong"/>
    <w:qFormat/>
    <w:locked/>
    <w:rsid w:val="00115E7C"/>
    <w:rPr>
      <w:rFonts w:ascii="Source Sans Pro" w:hAnsi="Source Sans Pro" w:cs="Source Sans Pro"/>
      <w:b/>
      <w:bCs/>
      <w:color w:val="404040" w:themeColor="text1" w:themeTint="BF"/>
      <w:spacing w:val="-1"/>
      <w:kern w:val="0"/>
      <w:sz w:val="22"/>
      <w:szCs w:val="20"/>
      <w:lang w:val="en-US"/>
    </w:rPr>
  </w:style>
  <w:style w:type="paragraph" w:customStyle="1" w:styleId="Gap">
    <w:name w:val="Gap"/>
    <w:basedOn w:val="Normal"/>
    <w:qFormat/>
    <w:rsid w:val="00632E74"/>
    <w:pPr>
      <w:spacing w:after="0" w:line="240" w:lineRule="auto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5EB83-16BF-414D-8FD0-EAAC451B928B}"/>
      </w:docPartPr>
      <w:docPartBody>
        <w:p w:rsidR="003E32A8" w:rsidRDefault="003F08CA"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2B9D990484F444387A70E63F5102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F5341-776C-4E99-A17D-EC7AFC2CA591}"/>
      </w:docPartPr>
      <w:docPartBody>
        <w:p w:rsidR="00B364FD" w:rsidRDefault="004816B0" w:rsidP="004816B0">
          <w:pPr>
            <w:pStyle w:val="92B9D990484F444387A70E63F5102B7F1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93A4941D0F848A99EB642783A1F4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06792-984D-49BC-A2BF-E0C7B4BEF464}"/>
      </w:docPartPr>
      <w:docPartBody>
        <w:p w:rsidR="00B364FD" w:rsidRDefault="004816B0">
          <w:r>
            <w:t>(name of organisation)</w:t>
          </w:r>
        </w:p>
      </w:docPartBody>
    </w:docPart>
    <w:docPart>
      <w:docPartPr>
        <w:name w:val="333C964ECCFD4D448FBAC26C2A3572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B5A806-5179-439E-BF49-0911E1214570}"/>
      </w:docPartPr>
      <w:docPartBody>
        <w:p w:rsidR="00B364FD" w:rsidRDefault="004816B0" w:rsidP="004816B0">
          <w:pPr>
            <w:pStyle w:val="333C964ECCFD4D448FBAC26C2A35720A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47D2DFC26DC4069A27DB11DD559F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4CFE3-42E8-4A6D-B2A7-167A94577B8E}"/>
      </w:docPartPr>
      <w:docPartBody>
        <w:p w:rsidR="00B364FD" w:rsidRDefault="004816B0" w:rsidP="004816B0">
          <w:pPr>
            <w:pStyle w:val="647D2DFC26DC4069A27DB11DD559F97A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48C45FE17D14876B849360C876EA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140C7-8DF8-4838-A7FB-EF70419B1839}"/>
      </w:docPartPr>
      <w:docPartBody>
        <w:p w:rsidR="00B364FD" w:rsidRDefault="004816B0" w:rsidP="004816B0">
          <w:pPr>
            <w:pStyle w:val="A48C45FE17D14876B849360C876EA5C3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8CE44D40F9F440999B0C0F53691A6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7BF21B-B974-4AD3-A7A9-EEE1384516F9}"/>
      </w:docPartPr>
      <w:docPartBody>
        <w:p w:rsidR="00B364FD" w:rsidRDefault="004816B0" w:rsidP="004816B0">
          <w:pPr>
            <w:pStyle w:val="B8CE44D40F9F440999B0C0F53691A6F8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C0655F7AF684FB8A6B5580FEFF429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9827B5-74A9-451A-B833-1D4382ADCF81}"/>
      </w:docPartPr>
      <w:docPartBody>
        <w:p w:rsidR="00B364FD" w:rsidRDefault="004816B0" w:rsidP="004816B0">
          <w:pPr>
            <w:pStyle w:val="3C0655F7AF684FB8A6B5580FEFF429DE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A8E9157C0834D4CAC7C8E786A465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7F3901-D201-416F-B338-B2F7CD20678F}"/>
      </w:docPartPr>
      <w:docPartBody>
        <w:p w:rsidR="00B364FD" w:rsidRDefault="004816B0" w:rsidP="004816B0">
          <w:pPr>
            <w:pStyle w:val="9A8E9157C0834D4CAC7C8E786A465E94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74B7340F08544AC921766D1DC02F6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2AC248-3566-4F03-A430-808A94E98DD9}"/>
      </w:docPartPr>
      <w:docPartBody>
        <w:p w:rsidR="00B364FD" w:rsidRDefault="004816B0" w:rsidP="004816B0">
          <w:pPr>
            <w:pStyle w:val="B74B7340F08544AC921766D1DC02F6D8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8B90314B59748E08CD00FEC38555A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776C7-6011-493B-8AA6-0A28272577F3}"/>
      </w:docPartPr>
      <w:docPartBody>
        <w:p w:rsidR="00B364FD" w:rsidRDefault="004816B0" w:rsidP="004816B0">
          <w:pPr>
            <w:pStyle w:val="68B90314B59748E08CD00FEC38555A44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EAD220BF6A649DFB5B9AF54F95E8A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FAA1F8-62B9-4416-958B-95D4219AACD5}"/>
      </w:docPartPr>
      <w:docPartBody>
        <w:p w:rsidR="00B364FD" w:rsidRDefault="004816B0" w:rsidP="004816B0">
          <w:pPr>
            <w:pStyle w:val="FEAD220BF6A649DFB5B9AF54F95E8AE7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0EEB23E2F114A56B43EE684859AFB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520CA3-0516-4D67-9975-3487E8926249}"/>
      </w:docPartPr>
      <w:docPartBody>
        <w:p w:rsidR="00B364FD" w:rsidRDefault="004816B0" w:rsidP="004816B0">
          <w:pPr>
            <w:pStyle w:val="E0EEB23E2F114A56B43EE684859AFBB1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39F69A127BE4AAAAB2D8B692E3C3F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EC324E-CA56-459A-9765-4002AF8F1A0C}"/>
      </w:docPartPr>
      <w:docPartBody>
        <w:p w:rsidR="00B364FD" w:rsidRDefault="004816B0" w:rsidP="004816B0">
          <w:pPr>
            <w:pStyle w:val="039F69A127BE4AAAAB2D8B692E3C3F21"/>
          </w:pPr>
          <w:r w:rsidRPr="00F6071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C98BFBFD2854EC4B803847872993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151F84-5E09-4F05-BEED-2B35F48D9296}"/>
      </w:docPartPr>
      <w:docPartBody>
        <w:p w:rsidR="0097399E" w:rsidRDefault="00F257CD" w:rsidP="00F257CD">
          <w:pPr>
            <w:pStyle w:val="0C98BFBFD2854EC4B803847872993CD0"/>
          </w:pPr>
          <w:r>
            <w:t>(name of organisation)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ource Sans Pro Light">
    <w:panose1 w:val="020B04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ource Sans Pro">
    <w:panose1 w:val="020B05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panose1 w:val="02000503000000020004"/>
    <w:charset w:val="00"/>
    <w:family w:val="auto"/>
    <w:pitch w:val="variable"/>
    <w:sig w:usb0="E00002FF" w:usb1="1200A1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344"/>
    <w:rsid w:val="00333DCB"/>
    <w:rsid w:val="00363A69"/>
    <w:rsid w:val="003811D6"/>
    <w:rsid w:val="003826F4"/>
    <w:rsid w:val="003E32A8"/>
    <w:rsid w:val="003F08CA"/>
    <w:rsid w:val="00426847"/>
    <w:rsid w:val="0046115F"/>
    <w:rsid w:val="004816B0"/>
    <w:rsid w:val="004B2AEA"/>
    <w:rsid w:val="004F1841"/>
    <w:rsid w:val="005B1F3E"/>
    <w:rsid w:val="00691948"/>
    <w:rsid w:val="0073629A"/>
    <w:rsid w:val="0074133F"/>
    <w:rsid w:val="00756922"/>
    <w:rsid w:val="0097399E"/>
    <w:rsid w:val="00B364FD"/>
    <w:rsid w:val="00C200FB"/>
    <w:rsid w:val="00C464A5"/>
    <w:rsid w:val="00C84344"/>
    <w:rsid w:val="00D90AF9"/>
    <w:rsid w:val="00E00434"/>
    <w:rsid w:val="00E03587"/>
    <w:rsid w:val="00F1231A"/>
    <w:rsid w:val="00F15144"/>
    <w:rsid w:val="00F257CD"/>
    <w:rsid w:val="00F9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816B0"/>
    <w:rPr>
      <w:color w:val="666666"/>
    </w:rPr>
  </w:style>
  <w:style w:type="paragraph" w:customStyle="1" w:styleId="333C964ECCFD4D448FBAC26C2A35720A">
    <w:name w:val="333C964ECCFD4D448FBAC26C2A35720A"/>
    <w:rsid w:val="004816B0"/>
    <w:pPr>
      <w:spacing w:after="120" w:line="280" w:lineRule="atLeast"/>
    </w:pPr>
    <w:rPr>
      <w:rFonts w:eastAsiaTheme="minorHAnsi"/>
      <w:color w:val="000000"/>
      <w:sz w:val="20"/>
      <w:szCs w:val="22"/>
      <w:lang w:eastAsia="en-US"/>
    </w:rPr>
  </w:style>
  <w:style w:type="paragraph" w:customStyle="1" w:styleId="647D2DFC26DC4069A27DB11DD559F97A">
    <w:name w:val="647D2DFC26DC4069A27DB11DD559F97A"/>
    <w:rsid w:val="004816B0"/>
    <w:pPr>
      <w:spacing w:after="120" w:line="280" w:lineRule="atLeast"/>
    </w:pPr>
    <w:rPr>
      <w:rFonts w:eastAsiaTheme="minorHAnsi"/>
      <w:color w:val="000000"/>
      <w:sz w:val="20"/>
      <w:szCs w:val="22"/>
      <w:lang w:eastAsia="en-US"/>
    </w:rPr>
  </w:style>
  <w:style w:type="paragraph" w:customStyle="1" w:styleId="92B9D990484F444387A70E63F5102B7F1">
    <w:name w:val="92B9D990484F444387A70E63F5102B7F1"/>
    <w:rsid w:val="004816B0"/>
    <w:pPr>
      <w:spacing w:after="120" w:line="280" w:lineRule="atLeast"/>
    </w:pPr>
    <w:rPr>
      <w:rFonts w:eastAsiaTheme="minorHAnsi"/>
      <w:color w:val="000000"/>
      <w:sz w:val="20"/>
      <w:szCs w:val="22"/>
      <w:lang w:eastAsia="en-US"/>
    </w:rPr>
  </w:style>
  <w:style w:type="paragraph" w:customStyle="1" w:styleId="A48C45FE17D14876B849360C876EA5C3">
    <w:name w:val="A48C45FE17D14876B849360C876EA5C3"/>
    <w:rsid w:val="004816B0"/>
  </w:style>
  <w:style w:type="paragraph" w:customStyle="1" w:styleId="B8CE44D40F9F440999B0C0F53691A6F8">
    <w:name w:val="B8CE44D40F9F440999B0C0F53691A6F8"/>
    <w:rsid w:val="004816B0"/>
  </w:style>
  <w:style w:type="paragraph" w:customStyle="1" w:styleId="3C0655F7AF684FB8A6B5580FEFF429DE">
    <w:name w:val="3C0655F7AF684FB8A6B5580FEFF429DE"/>
    <w:rsid w:val="004816B0"/>
  </w:style>
  <w:style w:type="paragraph" w:customStyle="1" w:styleId="9A8E9157C0834D4CAC7C8E786A465E94">
    <w:name w:val="9A8E9157C0834D4CAC7C8E786A465E94"/>
    <w:rsid w:val="004816B0"/>
  </w:style>
  <w:style w:type="paragraph" w:customStyle="1" w:styleId="B74B7340F08544AC921766D1DC02F6D8">
    <w:name w:val="B74B7340F08544AC921766D1DC02F6D8"/>
    <w:rsid w:val="004816B0"/>
  </w:style>
  <w:style w:type="paragraph" w:customStyle="1" w:styleId="68B90314B59748E08CD00FEC38555A44">
    <w:name w:val="68B90314B59748E08CD00FEC38555A44"/>
    <w:rsid w:val="004816B0"/>
  </w:style>
  <w:style w:type="paragraph" w:customStyle="1" w:styleId="FEAD220BF6A649DFB5B9AF54F95E8AE7">
    <w:name w:val="FEAD220BF6A649DFB5B9AF54F95E8AE7"/>
    <w:rsid w:val="004816B0"/>
  </w:style>
  <w:style w:type="paragraph" w:customStyle="1" w:styleId="E0EEB23E2F114A56B43EE684859AFBB1">
    <w:name w:val="E0EEB23E2F114A56B43EE684859AFBB1"/>
    <w:rsid w:val="004816B0"/>
  </w:style>
  <w:style w:type="paragraph" w:customStyle="1" w:styleId="039F69A127BE4AAAAB2D8B692E3C3F21">
    <w:name w:val="039F69A127BE4AAAAB2D8B692E3C3F21"/>
    <w:rsid w:val="004816B0"/>
  </w:style>
  <w:style w:type="paragraph" w:customStyle="1" w:styleId="0C98BFBFD2854EC4B803847872993CD0">
    <w:name w:val="0C98BFBFD2854EC4B803847872993CD0"/>
    <w:rsid w:val="00F257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633">
      <a:dk1>
        <a:srgbClr val="000000"/>
      </a:dk1>
      <a:lt1>
        <a:sysClr val="window" lastClr="FFFFFF"/>
      </a:lt1>
      <a:dk2>
        <a:srgbClr val="000000"/>
      </a:dk2>
      <a:lt2>
        <a:srgbClr val="EAEAEA"/>
      </a:lt2>
      <a:accent1>
        <a:srgbClr val="BE1622"/>
      </a:accent1>
      <a:accent2>
        <a:srgbClr val="EAEAEA"/>
      </a:accent2>
      <a:accent3>
        <a:srgbClr val="C8D300"/>
      </a:accent3>
      <a:accent4>
        <a:srgbClr val="BE1622"/>
      </a:accent4>
      <a:accent5>
        <a:srgbClr val="EAEAEA"/>
      </a:accent5>
      <a:accent6>
        <a:srgbClr val="C8D300"/>
      </a:accent6>
      <a:hlink>
        <a:srgbClr val="BE1622"/>
      </a:hlink>
      <a:folHlink>
        <a:srgbClr val="000000"/>
      </a:folHlink>
    </a:clrScheme>
    <a:fontScheme name="Custom 477">
      <a:majorFont>
        <a:latin typeface="Source Sans Pro"/>
        <a:ea typeface=""/>
        <a:cs typeface=""/>
      </a:majorFont>
      <a:minorFont>
        <a:latin typeface="Source Sans Pro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CB6A10FDEEA04EB0F9BACAF8C2CEA5" ma:contentTypeVersion="11" ma:contentTypeDescription="Create a new document." ma:contentTypeScope="" ma:versionID="5b1bf7502e028d2f3cae2e5b03a74601">
  <xsd:schema xmlns:xsd="http://www.w3.org/2001/XMLSchema" xmlns:xs="http://www.w3.org/2001/XMLSchema" xmlns:p="http://schemas.microsoft.com/office/2006/metadata/properties" xmlns:ns2="eab7549f-1b5f-40cd-a5f6-a89a3d0e55ce" xmlns:ns3="aba4c1d5-233c-48ad-bac1-41c7807837bd" targetNamespace="http://schemas.microsoft.com/office/2006/metadata/properties" ma:root="true" ma:fieldsID="625382862bf5ad32da9e091a8f70ce91" ns2:_="" ns3:_="">
    <xsd:import namespace="eab7549f-1b5f-40cd-a5f6-a89a3d0e55ce"/>
    <xsd:import namespace="aba4c1d5-233c-48ad-bac1-41c7807837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7549f-1b5f-40cd-a5f6-a89a3d0e55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a83da9c-0495-4f17-8d57-530e200c2b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a4c1d5-233c-48ad-bac1-41c7807837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9e06f5-d2c5-4cf3-b592-fdcd581abbc0}" ma:internalName="TaxCatchAll" ma:showField="CatchAllData" ma:web="aba4c1d5-233c-48ad-bac1-41c7807837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b7549f-1b5f-40cd-a5f6-a89a3d0e55ce">
      <Terms xmlns="http://schemas.microsoft.com/office/infopath/2007/PartnerControls"/>
    </lcf76f155ced4ddcb4097134ff3c332f>
    <TaxCatchAll xmlns="aba4c1d5-233c-48ad-bac1-41c7807837bd" xsi:nil="true"/>
  </documentManagement>
</p:properties>
</file>

<file path=customXml/itemProps1.xml><?xml version="1.0" encoding="utf-8"?>
<ds:datastoreItem xmlns:ds="http://schemas.openxmlformats.org/officeDocument/2006/customXml" ds:itemID="{D6A42D2F-8C18-40C0-BC24-4857E4CFD750}"/>
</file>

<file path=customXml/itemProps2.xml><?xml version="1.0" encoding="utf-8"?>
<ds:datastoreItem xmlns:ds="http://schemas.openxmlformats.org/officeDocument/2006/customXml" ds:itemID="{156E2923-C428-4792-BE33-06C8689CBFB7}"/>
</file>

<file path=customXml/itemProps3.xml><?xml version="1.0" encoding="utf-8"?>
<ds:datastoreItem xmlns:ds="http://schemas.openxmlformats.org/officeDocument/2006/customXml" ds:itemID="{7E40A22C-13EC-4B0F-B559-771503CD22E3}"/>
</file>

<file path=docProps/app.xml><?xml version="1.0" encoding="utf-8"?>
<Properties xmlns="http://schemas.openxmlformats.org/officeDocument/2006/extended-properties" xmlns:vt="http://schemas.openxmlformats.org/officeDocument/2006/docPropsVTypes">
  <Template>2807 RTWSA Work Injury Toolkit v7_Part20.dotx</Template>
  <TotalTime>22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Ideaseed</dc:creator>
  <cp:keywords/>
  <dc:description/>
  <cp:lastModifiedBy>Ideaseed</cp:lastModifiedBy>
  <cp:revision>12</cp:revision>
  <dcterms:created xsi:type="dcterms:W3CDTF">2026-03-27T00:58:00Z</dcterms:created>
  <dcterms:modified xsi:type="dcterms:W3CDTF">2026-03-27T05:46:00Z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0x0101008ACB6A10FDEEA04EB0F9BACAF8C2CEA5</vt:lpwstr>
  </property>
</Properties>
</file>